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horzAnchor="page" w:tblpX="544" w:tblpY="-544"/>
        <w:tblW w:w="15730" w:type="dxa"/>
        <w:tblLook w:val="04A0" w:firstRow="1" w:lastRow="0" w:firstColumn="1" w:lastColumn="0" w:noHBand="0" w:noVBand="1"/>
      </w:tblPr>
      <w:tblGrid>
        <w:gridCol w:w="2120"/>
        <w:gridCol w:w="1983"/>
        <w:gridCol w:w="2004"/>
        <w:gridCol w:w="2057"/>
        <w:gridCol w:w="1967"/>
        <w:gridCol w:w="2065"/>
        <w:gridCol w:w="2126"/>
        <w:gridCol w:w="1408"/>
      </w:tblGrid>
      <w:tr w:rsidR="000C2CB5" w14:paraId="04933A54" w14:textId="77777777" w:rsidTr="00904797">
        <w:trPr>
          <w:gridAfter w:val="1"/>
          <w:trHeight w:val="698"/>
        </w:trPr>
        <w:tc>
          <w:tcPr>
            <w:tcW w:w="15730" w:type="dxa"/>
            <w:gridSpan w:val="7"/>
            <w:shd w:val="clear" w:color="auto" w:fill="A8D08D" w:themeFill="accent6" w:themeFillTint="99"/>
          </w:tcPr>
          <w:p w14:paraId="11110C76" w14:textId="19E039A6" w:rsidR="000C2CB5" w:rsidRDefault="00FF6242" w:rsidP="000C2CB5">
            <w:pPr>
              <w:jc w:val="center"/>
              <w:rPr>
                <w:b/>
                <w:bCs/>
                <w:sz w:val="56"/>
                <w:szCs w:val="40"/>
              </w:rPr>
            </w:pPr>
            <w:r>
              <w:rPr>
                <w:b/>
                <w:bCs/>
                <w:noProof/>
                <w:sz w:val="56"/>
                <w:szCs w:val="40"/>
                <w:lang w:eastAsia="en-GB"/>
              </w:rPr>
              <w:drawing>
                <wp:anchor distT="0" distB="0" distL="114300" distR="114300" simplePos="0" relativeHeight="251662336" behindDoc="0" locked="0" layoutInCell="1" allowOverlap="1" wp14:anchorId="0005A42D" wp14:editId="20AD6D6A">
                  <wp:simplePos x="0" y="0"/>
                  <wp:positionH relativeFrom="column">
                    <wp:posOffset>8074236</wp:posOffset>
                  </wp:positionH>
                  <wp:positionV relativeFrom="paragraph">
                    <wp:posOffset>51012</wp:posOffset>
                  </wp:positionV>
                  <wp:extent cx="883920" cy="88392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entley Archer.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83920" cy="883920"/>
                          </a:xfrm>
                          <a:prstGeom prst="rect">
                            <a:avLst/>
                          </a:prstGeom>
                        </pic:spPr>
                      </pic:pic>
                    </a:graphicData>
                  </a:graphic>
                </wp:anchor>
              </w:drawing>
            </w:r>
            <w:r w:rsidR="004628CB">
              <w:rPr>
                <w:b/>
                <w:bCs/>
                <w:noProof/>
                <w:sz w:val="56"/>
                <w:szCs w:val="40"/>
                <w:lang w:eastAsia="en-GB"/>
              </w:rPr>
              <w:drawing>
                <wp:anchor distT="0" distB="0" distL="114300" distR="114300" simplePos="0" relativeHeight="251660288" behindDoc="0" locked="0" layoutInCell="1" allowOverlap="1" wp14:anchorId="16244CB9" wp14:editId="1CB3B716">
                  <wp:simplePos x="0" y="0"/>
                  <wp:positionH relativeFrom="column">
                    <wp:posOffset>-6350</wp:posOffset>
                  </wp:positionH>
                  <wp:positionV relativeFrom="paragraph">
                    <wp:posOffset>80645</wp:posOffset>
                  </wp:positionV>
                  <wp:extent cx="883920" cy="88392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entley Archer.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83920" cy="883920"/>
                          </a:xfrm>
                          <a:prstGeom prst="rect">
                            <a:avLst/>
                          </a:prstGeom>
                        </pic:spPr>
                      </pic:pic>
                    </a:graphicData>
                  </a:graphic>
                </wp:anchor>
              </w:drawing>
            </w:r>
            <w:r w:rsidR="004628CB">
              <w:rPr>
                <w:b/>
                <w:bCs/>
                <w:sz w:val="56"/>
                <w:szCs w:val="40"/>
              </w:rPr>
              <w:t xml:space="preserve"> Bentley CE P</w:t>
            </w:r>
            <w:r w:rsidR="000C2CB5" w:rsidRPr="00FF202E">
              <w:rPr>
                <w:b/>
                <w:bCs/>
                <w:sz w:val="56"/>
                <w:szCs w:val="40"/>
              </w:rPr>
              <w:t>rimary School</w:t>
            </w:r>
          </w:p>
          <w:p w14:paraId="5617B5E0" w14:textId="555C0158" w:rsidR="000C2CB5" w:rsidRPr="00FF202E" w:rsidRDefault="000C2CB5" w:rsidP="000C2CB5">
            <w:pPr>
              <w:jc w:val="center"/>
              <w:rPr>
                <w:b/>
                <w:bCs/>
                <w:sz w:val="18"/>
                <w:szCs w:val="40"/>
              </w:rPr>
            </w:pPr>
          </w:p>
          <w:p w14:paraId="66A93641" w14:textId="764C6855" w:rsidR="000C2CB5" w:rsidRPr="005A3237" w:rsidRDefault="00677B45" w:rsidP="00250506">
            <w:pPr>
              <w:jc w:val="center"/>
              <w:rPr>
                <w:b/>
                <w:bCs/>
                <w:sz w:val="32"/>
                <w:szCs w:val="32"/>
              </w:rPr>
            </w:pPr>
            <w:r>
              <w:rPr>
                <w:b/>
                <w:bCs/>
                <w:sz w:val="52"/>
                <w:szCs w:val="32"/>
              </w:rPr>
              <w:t>Design and Technology</w:t>
            </w:r>
            <w:r w:rsidR="00E076DD" w:rsidRPr="00E076DD">
              <w:rPr>
                <w:b/>
                <w:bCs/>
                <w:sz w:val="52"/>
                <w:szCs w:val="32"/>
              </w:rPr>
              <w:t xml:space="preserve"> </w:t>
            </w:r>
          </w:p>
        </w:tc>
      </w:tr>
      <w:tr w:rsidR="007F144F" w14:paraId="5D5B6191" w14:textId="77777777" w:rsidTr="007F144F">
        <w:trPr>
          <w:gridAfter w:val="1"/>
          <w:trHeight w:val="698"/>
        </w:trPr>
        <w:tc>
          <w:tcPr>
            <w:tcW w:w="15730" w:type="dxa"/>
            <w:gridSpan w:val="7"/>
            <w:shd w:val="clear" w:color="auto" w:fill="auto"/>
          </w:tcPr>
          <w:p w14:paraId="53AEC9CE" w14:textId="587DC624" w:rsidR="007F144F" w:rsidRPr="00DC2FCD" w:rsidRDefault="00677B45" w:rsidP="007F144F">
            <w:pPr>
              <w:jc w:val="center"/>
              <w:rPr>
                <w:b/>
                <w:sz w:val="40"/>
              </w:rPr>
            </w:pPr>
            <w:r>
              <w:rPr>
                <w:b/>
                <w:sz w:val="40"/>
              </w:rPr>
              <w:t>DT</w:t>
            </w:r>
            <w:r w:rsidR="007F144F" w:rsidRPr="00DC2FCD">
              <w:rPr>
                <w:b/>
                <w:sz w:val="40"/>
              </w:rPr>
              <w:t xml:space="preserve"> Curriculum Statement</w:t>
            </w:r>
          </w:p>
          <w:p w14:paraId="310CD893" w14:textId="77777777" w:rsidR="007F144F" w:rsidRDefault="007F144F" w:rsidP="007F144F">
            <w:pPr>
              <w:rPr>
                <w:sz w:val="28"/>
              </w:rPr>
            </w:pPr>
          </w:p>
          <w:p w14:paraId="4AAFB174" w14:textId="33C69A5F" w:rsidR="007F144F" w:rsidRPr="007F144F" w:rsidRDefault="007F144F" w:rsidP="007F144F">
            <w:pPr>
              <w:jc w:val="center"/>
              <w:rPr>
                <w:i/>
                <w:sz w:val="28"/>
              </w:rPr>
            </w:pPr>
            <w:r w:rsidRPr="007F144F">
              <w:rPr>
                <w:i/>
                <w:sz w:val="28"/>
              </w:rPr>
              <w:t>“A people without the knowledge of their past history, origin and culture is like a tree without roots.”</w:t>
            </w:r>
          </w:p>
          <w:p w14:paraId="4027FC47" w14:textId="4621E03D" w:rsidR="007F144F" w:rsidRPr="00EE0FD7" w:rsidRDefault="007F144F" w:rsidP="00EE0FD7">
            <w:pPr>
              <w:jc w:val="center"/>
            </w:pPr>
            <w:r w:rsidRPr="007F144F">
              <w:t>Marcus Garvey</w:t>
            </w:r>
          </w:p>
          <w:p w14:paraId="7CFB24C3" w14:textId="7CBA444B" w:rsidR="007F144F" w:rsidRPr="00EE0FD7" w:rsidRDefault="007F144F" w:rsidP="007F144F">
            <w:pPr>
              <w:rPr>
                <w:b/>
                <w:bCs/>
                <w:noProof/>
                <w:sz w:val="24"/>
                <w:szCs w:val="40"/>
                <w:u w:val="single"/>
                <w:lang w:eastAsia="en-GB"/>
              </w:rPr>
            </w:pPr>
            <w:r w:rsidRPr="00EE0FD7">
              <w:rPr>
                <w:b/>
                <w:bCs/>
                <w:noProof/>
                <w:sz w:val="24"/>
                <w:szCs w:val="40"/>
                <w:u w:val="single"/>
                <w:lang w:eastAsia="en-GB"/>
              </w:rPr>
              <w:t>Intent</w:t>
            </w:r>
          </w:p>
          <w:p w14:paraId="49BE55BC" w14:textId="6C272D97" w:rsidR="007F144F" w:rsidRDefault="007F144F" w:rsidP="007F144F">
            <w:pPr>
              <w:rPr>
                <w:bCs/>
                <w:noProof/>
                <w:sz w:val="24"/>
                <w:szCs w:val="40"/>
                <w:lang w:eastAsia="en-GB"/>
              </w:rPr>
            </w:pPr>
          </w:p>
          <w:p w14:paraId="167EC530" w14:textId="77777777" w:rsidR="00677B45" w:rsidRPr="00677B45" w:rsidRDefault="00677B45" w:rsidP="00677B45">
            <w:pPr>
              <w:rPr>
                <w:bCs/>
                <w:noProof/>
                <w:sz w:val="24"/>
                <w:szCs w:val="40"/>
                <w:lang w:eastAsia="en-GB"/>
              </w:rPr>
            </w:pPr>
            <w:r w:rsidRPr="00677B45">
              <w:rPr>
                <w:bCs/>
                <w:noProof/>
                <w:sz w:val="24"/>
                <w:szCs w:val="40"/>
                <w:lang w:eastAsia="en-GB"/>
              </w:rPr>
              <w:t>The Design and technology National curriculum outlines the three main stages of the design process: design, make and evaluate. Each stage of the design process is underpinned by technical knowledge which encompasses the contextual, historical, and technical understanding required for each strand. Cooking and nutrition* has a separate section, with a focus on specific principles, skills and techniques in food, including where food comes from, diet and seasonality.</w:t>
            </w:r>
          </w:p>
          <w:p w14:paraId="185F8F3E" w14:textId="77777777" w:rsidR="00677B45" w:rsidRPr="00677B45" w:rsidRDefault="00677B45" w:rsidP="00677B45">
            <w:pPr>
              <w:rPr>
                <w:bCs/>
                <w:noProof/>
                <w:sz w:val="24"/>
                <w:szCs w:val="40"/>
                <w:lang w:eastAsia="en-GB"/>
              </w:rPr>
            </w:pPr>
          </w:p>
          <w:p w14:paraId="2506F7F8" w14:textId="77777777" w:rsidR="00677B45" w:rsidRPr="00677B45" w:rsidRDefault="00677B45" w:rsidP="00677B45">
            <w:pPr>
              <w:rPr>
                <w:bCs/>
                <w:noProof/>
                <w:sz w:val="24"/>
                <w:szCs w:val="40"/>
                <w:lang w:eastAsia="en-GB"/>
              </w:rPr>
            </w:pPr>
            <w:r w:rsidRPr="00677B45">
              <w:rPr>
                <w:bCs/>
                <w:noProof/>
                <w:sz w:val="24"/>
                <w:szCs w:val="40"/>
                <w:lang w:eastAsia="en-GB"/>
              </w:rPr>
              <w:t>The National curriculum organises the Design and technology attainment targets under four subheadings: Design, Make, Evaluate, and Technical knowledge. We have taken these subheadings to be our strands:</w:t>
            </w:r>
          </w:p>
          <w:p w14:paraId="1763B2A6" w14:textId="77777777" w:rsidR="00677B45" w:rsidRPr="00677B45" w:rsidRDefault="00677B45" w:rsidP="00677B45">
            <w:pPr>
              <w:rPr>
                <w:bCs/>
                <w:noProof/>
                <w:sz w:val="24"/>
                <w:szCs w:val="40"/>
                <w:lang w:eastAsia="en-GB"/>
              </w:rPr>
            </w:pPr>
          </w:p>
          <w:p w14:paraId="51511375" w14:textId="3CCC72DB" w:rsidR="00677B45" w:rsidRPr="00677B45" w:rsidRDefault="00677B45" w:rsidP="00677B45">
            <w:pPr>
              <w:rPr>
                <w:bCs/>
                <w:noProof/>
                <w:sz w:val="24"/>
                <w:szCs w:val="40"/>
                <w:lang w:eastAsia="en-GB"/>
              </w:rPr>
            </w:pPr>
            <w:r>
              <w:rPr>
                <w:bCs/>
                <w:noProof/>
                <w:sz w:val="24"/>
                <w:szCs w:val="40"/>
                <w:lang w:eastAsia="en-GB"/>
              </w:rPr>
              <w:t>● Design</w:t>
            </w:r>
          </w:p>
          <w:p w14:paraId="58EB604D" w14:textId="78E67968" w:rsidR="00677B45" w:rsidRPr="00677B45" w:rsidRDefault="00677B45" w:rsidP="00677B45">
            <w:pPr>
              <w:rPr>
                <w:bCs/>
                <w:noProof/>
                <w:sz w:val="24"/>
                <w:szCs w:val="40"/>
                <w:lang w:eastAsia="en-GB"/>
              </w:rPr>
            </w:pPr>
            <w:r>
              <w:rPr>
                <w:bCs/>
                <w:noProof/>
                <w:sz w:val="24"/>
                <w:szCs w:val="40"/>
                <w:lang w:eastAsia="en-GB"/>
              </w:rPr>
              <w:t>● Make</w:t>
            </w:r>
          </w:p>
          <w:p w14:paraId="4C92C441" w14:textId="037349E5" w:rsidR="00677B45" w:rsidRPr="00677B45" w:rsidRDefault="00677B45" w:rsidP="00677B45">
            <w:pPr>
              <w:rPr>
                <w:bCs/>
                <w:noProof/>
                <w:sz w:val="24"/>
                <w:szCs w:val="40"/>
                <w:lang w:eastAsia="en-GB"/>
              </w:rPr>
            </w:pPr>
            <w:r>
              <w:rPr>
                <w:bCs/>
                <w:noProof/>
                <w:sz w:val="24"/>
                <w:szCs w:val="40"/>
                <w:lang w:eastAsia="en-GB"/>
              </w:rPr>
              <w:t>● Evaluate</w:t>
            </w:r>
          </w:p>
          <w:p w14:paraId="360CE3E1" w14:textId="357FD0A0" w:rsidR="00677B45" w:rsidRPr="00EE0FD7" w:rsidRDefault="00677B45" w:rsidP="00677B45">
            <w:pPr>
              <w:rPr>
                <w:bCs/>
                <w:noProof/>
                <w:sz w:val="24"/>
                <w:szCs w:val="40"/>
                <w:lang w:eastAsia="en-GB"/>
              </w:rPr>
            </w:pPr>
            <w:r w:rsidRPr="00677B45">
              <w:rPr>
                <w:bCs/>
                <w:noProof/>
                <w:sz w:val="24"/>
                <w:szCs w:val="40"/>
                <w:lang w:eastAsia="en-GB"/>
              </w:rPr>
              <w:t>● Technical knowledge</w:t>
            </w:r>
          </w:p>
          <w:p w14:paraId="654004B2" w14:textId="77777777" w:rsidR="007F144F" w:rsidRPr="00EE0FD7" w:rsidRDefault="007F144F" w:rsidP="007F144F">
            <w:pPr>
              <w:rPr>
                <w:bCs/>
                <w:noProof/>
                <w:sz w:val="24"/>
                <w:szCs w:val="40"/>
                <w:lang w:eastAsia="en-GB"/>
              </w:rPr>
            </w:pPr>
          </w:p>
          <w:p w14:paraId="6401163A" w14:textId="624F29F1" w:rsidR="007F144F" w:rsidRPr="00EE0FD7" w:rsidRDefault="007F144F" w:rsidP="007F144F">
            <w:pPr>
              <w:rPr>
                <w:b/>
                <w:bCs/>
                <w:noProof/>
                <w:sz w:val="24"/>
                <w:szCs w:val="40"/>
                <w:u w:val="single"/>
                <w:lang w:eastAsia="en-GB"/>
              </w:rPr>
            </w:pPr>
            <w:r w:rsidRPr="00EE0FD7">
              <w:rPr>
                <w:b/>
                <w:bCs/>
                <w:noProof/>
                <w:sz w:val="24"/>
                <w:szCs w:val="40"/>
                <w:u w:val="single"/>
                <w:lang w:eastAsia="en-GB"/>
              </w:rPr>
              <w:t>Implementation</w:t>
            </w:r>
          </w:p>
          <w:p w14:paraId="18BE88B0" w14:textId="77777777" w:rsidR="007F144F" w:rsidRPr="00EE0FD7" w:rsidRDefault="007F144F" w:rsidP="007F144F">
            <w:pPr>
              <w:rPr>
                <w:bCs/>
                <w:noProof/>
                <w:sz w:val="24"/>
                <w:szCs w:val="40"/>
                <w:lang w:eastAsia="en-GB"/>
              </w:rPr>
            </w:pPr>
          </w:p>
          <w:p w14:paraId="5A115EE6" w14:textId="36EC87BE" w:rsidR="00677B45" w:rsidRPr="00677B45" w:rsidRDefault="00677B45" w:rsidP="00677B45">
            <w:pPr>
              <w:rPr>
                <w:bCs/>
                <w:noProof/>
                <w:sz w:val="24"/>
                <w:szCs w:val="40"/>
                <w:lang w:eastAsia="en-GB"/>
              </w:rPr>
            </w:pPr>
            <w:r w:rsidRPr="00677B45">
              <w:rPr>
                <w:bCs/>
                <w:noProof/>
                <w:sz w:val="24"/>
                <w:szCs w:val="40"/>
                <w:lang w:eastAsia="en-GB"/>
              </w:rPr>
              <w:t xml:space="preserve">Our Design and technology scheme has a clear progression of skills and knowledge within these strands and key areas across each year group. </w:t>
            </w:r>
            <w:r w:rsidR="00E26C4A">
              <w:rPr>
                <w:bCs/>
                <w:noProof/>
                <w:sz w:val="24"/>
                <w:szCs w:val="40"/>
                <w:lang w:eastAsia="en-GB"/>
              </w:rPr>
              <w:t xml:space="preserve">Children are encouraged to use their creativity and imagination when designing and making products that serve a purpose.  They are taught to draw on cross curricular knowledge, using mathematics, science, computing and art, to help them achieve their end goals.    </w:t>
            </w:r>
            <w:r w:rsidRPr="00677B45">
              <w:rPr>
                <w:bCs/>
                <w:noProof/>
                <w:sz w:val="24"/>
                <w:szCs w:val="40"/>
                <w:lang w:eastAsia="en-GB"/>
              </w:rPr>
              <w:t xml:space="preserve">Our Progression of </w:t>
            </w:r>
            <w:r w:rsidRPr="00677B45">
              <w:rPr>
                <w:bCs/>
                <w:noProof/>
                <w:sz w:val="24"/>
                <w:szCs w:val="40"/>
                <w:lang w:eastAsia="en-GB"/>
              </w:rPr>
              <w:lastRenderedPageBreak/>
              <w:t>skills shows the skills and knowledge that are taught within each year group and how these skills develop to ensure that attainment targets are securely met by the end of each key stage.  Cooking and nutrition is given a particular focus in the National curriculum and we have made this one of our six key areas that pupils revisit throughout their time in primary school:</w:t>
            </w:r>
          </w:p>
          <w:p w14:paraId="67727824" w14:textId="77777777" w:rsidR="00677B45" w:rsidRPr="00677B45" w:rsidRDefault="00677B45" w:rsidP="00677B45">
            <w:pPr>
              <w:rPr>
                <w:bCs/>
                <w:noProof/>
                <w:sz w:val="24"/>
                <w:szCs w:val="40"/>
                <w:lang w:eastAsia="en-GB"/>
              </w:rPr>
            </w:pPr>
          </w:p>
          <w:p w14:paraId="6CF4FF14" w14:textId="1ED1C719" w:rsidR="00677B45" w:rsidRPr="00677B45" w:rsidRDefault="00677B45" w:rsidP="00677B45">
            <w:pPr>
              <w:rPr>
                <w:bCs/>
                <w:noProof/>
                <w:sz w:val="24"/>
                <w:szCs w:val="40"/>
                <w:lang w:eastAsia="en-GB"/>
              </w:rPr>
            </w:pPr>
            <w:r>
              <w:rPr>
                <w:bCs/>
                <w:noProof/>
                <w:sz w:val="24"/>
                <w:szCs w:val="40"/>
                <w:lang w:eastAsia="en-GB"/>
              </w:rPr>
              <w:t>● Cooking and nutrition</w:t>
            </w:r>
          </w:p>
          <w:p w14:paraId="7C39D4FE" w14:textId="6ECCEFEB" w:rsidR="00677B45" w:rsidRPr="00677B45" w:rsidRDefault="00677B45" w:rsidP="00677B45">
            <w:pPr>
              <w:rPr>
                <w:bCs/>
                <w:noProof/>
                <w:sz w:val="24"/>
                <w:szCs w:val="40"/>
                <w:lang w:eastAsia="en-GB"/>
              </w:rPr>
            </w:pPr>
            <w:r w:rsidRPr="00677B45">
              <w:rPr>
                <w:bCs/>
                <w:noProof/>
                <w:sz w:val="24"/>
                <w:szCs w:val="40"/>
                <w:lang w:eastAsia="en-GB"/>
              </w:rPr>
              <w:t>●</w:t>
            </w:r>
            <w:r>
              <w:rPr>
                <w:bCs/>
                <w:noProof/>
                <w:sz w:val="24"/>
                <w:szCs w:val="40"/>
                <w:lang w:eastAsia="en-GB"/>
              </w:rPr>
              <w:t xml:space="preserve"> Mechanisms/ Mechanical systems</w:t>
            </w:r>
          </w:p>
          <w:p w14:paraId="75D81695" w14:textId="471CF658" w:rsidR="00677B45" w:rsidRPr="00677B45" w:rsidRDefault="00677B45" w:rsidP="00677B45">
            <w:pPr>
              <w:rPr>
                <w:bCs/>
                <w:noProof/>
                <w:sz w:val="24"/>
                <w:szCs w:val="40"/>
                <w:lang w:eastAsia="en-GB"/>
              </w:rPr>
            </w:pPr>
            <w:r>
              <w:rPr>
                <w:bCs/>
                <w:noProof/>
                <w:sz w:val="24"/>
                <w:szCs w:val="40"/>
                <w:lang w:eastAsia="en-GB"/>
              </w:rPr>
              <w:t>● Structures</w:t>
            </w:r>
          </w:p>
          <w:p w14:paraId="2C518F98" w14:textId="10DC92B0" w:rsidR="00677B45" w:rsidRPr="00677B45" w:rsidRDefault="00677B45" w:rsidP="00677B45">
            <w:pPr>
              <w:rPr>
                <w:bCs/>
                <w:noProof/>
                <w:sz w:val="24"/>
                <w:szCs w:val="40"/>
                <w:lang w:eastAsia="en-GB"/>
              </w:rPr>
            </w:pPr>
            <w:r w:rsidRPr="00677B45">
              <w:rPr>
                <w:bCs/>
                <w:noProof/>
                <w:sz w:val="24"/>
                <w:szCs w:val="40"/>
                <w:lang w:eastAsia="en-GB"/>
              </w:rPr>
              <w:t>● Textiles</w:t>
            </w:r>
          </w:p>
          <w:p w14:paraId="70DF7F05" w14:textId="78F41B9D" w:rsidR="00677B45" w:rsidRPr="00677B45" w:rsidRDefault="00677B45" w:rsidP="00677B45">
            <w:pPr>
              <w:rPr>
                <w:bCs/>
                <w:noProof/>
                <w:sz w:val="24"/>
                <w:szCs w:val="40"/>
                <w:lang w:eastAsia="en-GB"/>
              </w:rPr>
            </w:pPr>
            <w:r>
              <w:rPr>
                <w:bCs/>
                <w:noProof/>
                <w:sz w:val="24"/>
                <w:szCs w:val="40"/>
                <w:lang w:eastAsia="en-GB"/>
              </w:rPr>
              <w:t>● Electrical systems (KS2 only)</w:t>
            </w:r>
          </w:p>
          <w:p w14:paraId="4918DB13" w14:textId="77777777" w:rsidR="00677B45" w:rsidRPr="00677B45" w:rsidRDefault="00677B45" w:rsidP="00677B45">
            <w:pPr>
              <w:rPr>
                <w:bCs/>
                <w:noProof/>
                <w:sz w:val="24"/>
                <w:szCs w:val="40"/>
                <w:lang w:eastAsia="en-GB"/>
              </w:rPr>
            </w:pPr>
            <w:r w:rsidRPr="00677B45">
              <w:rPr>
                <w:bCs/>
                <w:noProof/>
                <w:sz w:val="24"/>
                <w:szCs w:val="40"/>
                <w:lang w:eastAsia="en-GB"/>
              </w:rPr>
              <w:t>● Digital world (KS2 only)</w:t>
            </w:r>
          </w:p>
          <w:p w14:paraId="59995645" w14:textId="77777777" w:rsidR="00677B45" w:rsidRPr="00677B45" w:rsidRDefault="00677B45" w:rsidP="00677B45">
            <w:pPr>
              <w:rPr>
                <w:bCs/>
                <w:noProof/>
                <w:sz w:val="24"/>
                <w:szCs w:val="40"/>
                <w:lang w:eastAsia="en-GB"/>
              </w:rPr>
            </w:pPr>
          </w:p>
          <w:p w14:paraId="3CB093C3" w14:textId="0CFD9AAD" w:rsidR="007F144F" w:rsidRDefault="00677B45" w:rsidP="00677B45">
            <w:pPr>
              <w:rPr>
                <w:bCs/>
                <w:noProof/>
                <w:sz w:val="24"/>
                <w:szCs w:val="40"/>
                <w:lang w:eastAsia="en-GB"/>
              </w:rPr>
            </w:pPr>
            <w:r w:rsidRPr="00677B45">
              <w:rPr>
                <w:bCs/>
                <w:noProof/>
                <w:sz w:val="24"/>
                <w:szCs w:val="40"/>
                <w:lang w:eastAsia="en-GB"/>
              </w:rPr>
              <w:t>Through our Design and technology scheme, pupils respond to design briefs and scenarios that require consideration of the needs of others, developing their skills in the six key areas. Each of our key areas follows the design process (design, make and evaluate) and has a particular theme and focus from the technical knowledge or cooking and nutrition section of the curriculum. The scheme is a spiral curriculum, with key areas revisited again and again with increasing complexity, allowing pupils to revisit and build on their previous learning. Lessons incorporate a range of teaching strategies from independent tasks, paired and group wor</w:t>
            </w:r>
            <w:r w:rsidR="001F10D2">
              <w:rPr>
                <w:bCs/>
                <w:noProof/>
                <w:sz w:val="24"/>
                <w:szCs w:val="40"/>
                <w:lang w:eastAsia="en-GB"/>
              </w:rPr>
              <w:t xml:space="preserve">k including practical hands-on </w:t>
            </w:r>
            <w:r w:rsidRPr="00677B45">
              <w:rPr>
                <w:bCs/>
                <w:noProof/>
                <w:sz w:val="24"/>
                <w:szCs w:val="40"/>
                <w:lang w:eastAsia="en-GB"/>
              </w:rPr>
              <w:t>and inventive tasks. This variety means that lessons are engaging and appeal to those with a variety of learning styles. Differentiated guidance is available for every lesson to ensure that lessons can be accessed by all pupils and opportunities to stretch pupils’ learn</w:t>
            </w:r>
            <w:r>
              <w:rPr>
                <w:bCs/>
                <w:noProof/>
                <w:sz w:val="24"/>
                <w:szCs w:val="40"/>
                <w:lang w:eastAsia="en-GB"/>
              </w:rPr>
              <w:t>ing are available when required</w:t>
            </w:r>
            <w:r w:rsidRPr="00677B45">
              <w:rPr>
                <w:bCs/>
                <w:noProof/>
                <w:sz w:val="24"/>
                <w:szCs w:val="40"/>
                <w:lang w:eastAsia="en-GB"/>
              </w:rPr>
              <w:t xml:space="preserve">. Strong subject knowledge is vital for staff to be able to deliver a highly effective and robust Design and technology curriculum. </w:t>
            </w:r>
          </w:p>
          <w:p w14:paraId="16F1B2A2" w14:textId="77777777" w:rsidR="00677B45" w:rsidRPr="00EE0FD7" w:rsidRDefault="00677B45" w:rsidP="00677B45">
            <w:pPr>
              <w:rPr>
                <w:bCs/>
                <w:noProof/>
                <w:sz w:val="24"/>
                <w:szCs w:val="40"/>
                <w:lang w:eastAsia="en-GB"/>
              </w:rPr>
            </w:pPr>
          </w:p>
          <w:p w14:paraId="5D217974" w14:textId="5F27903A" w:rsidR="007F144F" w:rsidRPr="00EE0FD7" w:rsidRDefault="004949E4" w:rsidP="007F144F">
            <w:pPr>
              <w:rPr>
                <w:b/>
                <w:bCs/>
                <w:noProof/>
                <w:sz w:val="24"/>
                <w:szCs w:val="40"/>
                <w:u w:val="single"/>
                <w:lang w:eastAsia="en-GB"/>
              </w:rPr>
            </w:pPr>
            <w:r w:rsidRPr="00EE0FD7">
              <w:rPr>
                <w:b/>
                <w:bCs/>
                <w:noProof/>
                <w:sz w:val="24"/>
                <w:szCs w:val="40"/>
                <w:u w:val="single"/>
                <w:lang w:eastAsia="en-GB"/>
              </w:rPr>
              <w:t>Impact</w:t>
            </w:r>
          </w:p>
          <w:p w14:paraId="683D3A45" w14:textId="77777777" w:rsidR="007F144F" w:rsidRPr="00EE0FD7" w:rsidRDefault="007F144F" w:rsidP="007F144F">
            <w:pPr>
              <w:rPr>
                <w:bCs/>
                <w:noProof/>
                <w:sz w:val="24"/>
                <w:szCs w:val="40"/>
                <w:lang w:eastAsia="en-GB"/>
              </w:rPr>
            </w:pPr>
          </w:p>
          <w:p w14:paraId="6BCEF09A" w14:textId="4F672C55" w:rsidR="00677B45" w:rsidRPr="00920716" w:rsidRDefault="00677B45" w:rsidP="00677B45">
            <w:pPr>
              <w:rPr>
                <w:bCs/>
                <w:noProof/>
                <w:sz w:val="24"/>
                <w:szCs w:val="40"/>
                <w:lang w:eastAsia="en-GB"/>
              </w:rPr>
            </w:pPr>
            <w:r w:rsidRPr="00920716">
              <w:rPr>
                <w:bCs/>
                <w:noProof/>
                <w:sz w:val="24"/>
                <w:szCs w:val="40"/>
                <w:lang w:eastAsia="en-GB"/>
              </w:rPr>
              <w:t>The impact of the scheme can be constantly monitored through assessment opportunities. After the implementation of Design and technology, pupils should leave school equipped with a range of skills to enable them to succeed in their secondary education and be innovative and resourceful members of society. The expected impact of following the Design and technology scheme of work is that children will:</w:t>
            </w:r>
          </w:p>
          <w:p w14:paraId="7CF12D71" w14:textId="77777777" w:rsidR="00677B45" w:rsidRPr="00920716" w:rsidRDefault="00677B45" w:rsidP="00677B45">
            <w:pPr>
              <w:rPr>
                <w:bCs/>
                <w:noProof/>
                <w:sz w:val="24"/>
                <w:szCs w:val="40"/>
                <w:lang w:eastAsia="en-GB"/>
              </w:rPr>
            </w:pPr>
          </w:p>
          <w:p w14:paraId="1F95C7EB" w14:textId="6B8B0505" w:rsidR="00677B45" w:rsidRPr="00920716" w:rsidRDefault="00677B45" w:rsidP="00677B45">
            <w:pPr>
              <w:rPr>
                <w:bCs/>
                <w:noProof/>
                <w:sz w:val="24"/>
                <w:szCs w:val="40"/>
                <w:lang w:eastAsia="en-GB"/>
              </w:rPr>
            </w:pPr>
            <w:r w:rsidRPr="00920716">
              <w:rPr>
                <w:rFonts w:ascii="Segoe UI Symbol" w:hAnsi="Segoe UI Symbol" w:cs="Segoe UI Symbol"/>
                <w:bCs/>
                <w:noProof/>
                <w:sz w:val="24"/>
                <w:szCs w:val="40"/>
                <w:lang w:eastAsia="en-GB"/>
              </w:rPr>
              <w:t>➔</w:t>
            </w:r>
            <w:r w:rsidRPr="00920716">
              <w:rPr>
                <w:bCs/>
                <w:noProof/>
                <w:sz w:val="24"/>
                <w:szCs w:val="40"/>
                <w:lang w:eastAsia="en-GB"/>
              </w:rPr>
              <w:t xml:space="preserve"> Understand the functional and aesthetic properties of a ra</w:t>
            </w:r>
            <w:r w:rsidR="00920716" w:rsidRPr="00920716">
              <w:rPr>
                <w:bCs/>
                <w:noProof/>
                <w:sz w:val="24"/>
                <w:szCs w:val="40"/>
                <w:lang w:eastAsia="en-GB"/>
              </w:rPr>
              <w:t>nge of materials and resources.</w:t>
            </w:r>
          </w:p>
          <w:p w14:paraId="502332C6" w14:textId="77777777" w:rsidR="00677B45" w:rsidRPr="00920716" w:rsidRDefault="00677B45" w:rsidP="00677B45">
            <w:pPr>
              <w:rPr>
                <w:bCs/>
                <w:noProof/>
                <w:sz w:val="24"/>
                <w:szCs w:val="40"/>
                <w:lang w:eastAsia="en-GB"/>
              </w:rPr>
            </w:pPr>
            <w:r w:rsidRPr="00920716">
              <w:rPr>
                <w:rFonts w:ascii="Segoe UI Symbol" w:hAnsi="Segoe UI Symbol" w:cs="Segoe UI Symbol"/>
                <w:bCs/>
                <w:noProof/>
                <w:sz w:val="24"/>
                <w:szCs w:val="40"/>
                <w:lang w:eastAsia="en-GB"/>
              </w:rPr>
              <w:t>➔</w:t>
            </w:r>
            <w:r w:rsidRPr="00920716">
              <w:rPr>
                <w:bCs/>
                <w:noProof/>
                <w:sz w:val="24"/>
                <w:szCs w:val="40"/>
                <w:lang w:eastAsia="en-GB"/>
              </w:rPr>
              <w:t xml:space="preserve"> Understand how to use and combine tools to carry out different processes for shaping, decorating, and manufacturing products.</w:t>
            </w:r>
          </w:p>
          <w:p w14:paraId="6F90F886" w14:textId="6C537F03" w:rsidR="00677B45" w:rsidRPr="00920716" w:rsidRDefault="00677B45" w:rsidP="00677B45">
            <w:pPr>
              <w:rPr>
                <w:bCs/>
                <w:noProof/>
                <w:sz w:val="24"/>
                <w:szCs w:val="40"/>
                <w:lang w:eastAsia="en-GB"/>
              </w:rPr>
            </w:pPr>
            <w:r w:rsidRPr="00920716">
              <w:rPr>
                <w:rFonts w:ascii="Segoe UI Symbol" w:hAnsi="Segoe UI Symbol" w:cs="Segoe UI Symbol"/>
                <w:bCs/>
                <w:noProof/>
                <w:sz w:val="24"/>
                <w:szCs w:val="40"/>
                <w:lang w:eastAsia="en-GB"/>
              </w:rPr>
              <w:t>➔</w:t>
            </w:r>
            <w:r w:rsidRPr="00920716">
              <w:rPr>
                <w:bCs/>
                <w:noProof/>
                <w:sz w:val="24"/>
                <w:szCs w:val="40"/>
                <w:lang w:eastAsia="en-GB"/>
              </w:rPr>
              <w:t xml:space="preserve"> Build and apply a repertoire of skills, knowledge and understanding to produce high quality, innovative outcomes</w:t>
            </w:r>
            <w:r w:rsidR="001F10D2">
              <w:rPr>
                <w:bCs/>
                <w:noProof/>
                <w:sz w:val="24"/>
                <w:szCs w:val="40"/>
                <w:lang w:eastAsia="en-GB"/>
              </w:rPr>
              <w:t xml:space="preserve">, including models, prototypes </w:t>
            </w:r>
            <w:r w:rsidRPr="00920716">
              <w:rPr>
                <w:bCs/>
                <w:noProof/>
                <w:sz w:val="24"/>
                <w:szCs w:val="40"/>
                <w:lang w:eastAsia="en-GB"/>
              </w:rPr>
              <w:t>and products to fulfil the needs of</w:t>
            </w:r>
            <w:r w:rsidR="00920716" w:rsidRPr="00920716">
              <w:rPr>
                <w:bCs/>
                <w:noProof/>
                <w:sz w:val="24"/>
                <w:szCs w:val="40"/>
                <w:lang w:eastAsia="en-GB"/>
              </w:rPr>
              <w:t xml:space="preserve"> users, clients, and scenarios.</w:t>
            </w:r>
          </w:p>
          <w:p w14:paraId="039D7F47" w14:textId="4DD69CA5" w:rsidR="00677B45" w:rsidRPr="00920716" w:rsidRDefault="00677B45" w:rsidP="00677B45">
            <w:pPr>
              <w:rPr>
                <w:bCs/>
                <w:noProof/>
                <w:sz w:val="24"/>
                <w:szCs w:val="40"/>
                <w:lang w:eastAsia="en-GB"/>
              </w:rPr>
            </w:pPr>
            <w:r w:rsidRPr="00920716">
              <w:rPr>
                <w:rFonts w:ascii="Segoe UI Symbol" w:hAnsi="Segoe UI Symbol" w:cs="Segoe UI Symbol"/>
                <w:bCs/>
                <w:noProof/>
                <w:sz w:val="24"/>
                <w:szCs w:val="40"/>
                <w:lang w:eastAsia="en-GB"/>
              </w:rPr>
              <w:lastRenderedPageBreak/>
              <w:t>➔</w:t>
            </w:r>
            <w:r w:rsidRPr="00920716">
              <w:rPr>
                <w:bCs/>
                <w:noProof/>
                <w:sz w:val="24"/>
                <w:szCs w:val="40"/>
                <w:lang w:eastAsia="en-GB"/>
              </w:rPr>
              <w:t xml:space="preserve"> Understand and apply the principles of healthy eating, diets, and recipes, including key processes, foo</w:t>
            </w:r>
            <w:r w:rsidR="00920716" w:rsidRPr="00920716">
              <w:rPr>
                <w:bCs/>
                <w:noProof/>
                <w:sz w:val="24"/>
                <w:szCs w:val="40"/>
                <w:lang w:eastAsia="en-GB"/>
              </w:rPr>
              <w:t>d groups and cooking equipment.</w:t>
            </w:r>
          </w:p>
          <w:p w14:paraId="48CA9085" w14:textId="7EAE890F" w:rsidR="00677B45" w:rsidRPr="00920716" w:rsidRDefault="00677B45" w:rsidP="00677B45">
            <w:pPr>
              <w:rPr>
                <w:bCs/>
                <w:noProof/>
                <w:sz w:val="24"/>
                <w:szCs w:val="40"/>
                <w:lang w:eastAsia="en-GB"/>
              </w:rPr>
            </w:pPr>
            <w:r w:rsidRPr="00920716">
              <w:rPr>
                <w:rFonts w:ascii="Segoe UI Symbol" w:hAnsi="Segoe UI Symbol" w:cs="Segoe UI Symbol"/>
                <w:bCs/>
                <w:noProof/>
                <w:sz w:val="24"/>
                <w:szCs w:val="40"/>
                <w:lang w:eastAsia="en-GB"/>
              </w:rPr>
              <w:t>➔</w:t>
            </w:r>
            <w:r w:rsidRPr="00920716">
              <w:rPr>
                <w:bCs/>
                <w:noProof/>
                <w:sz w:val="24"/>
                <w:szCs w:val="40"/>
                <w:lang w:eastAsia="en-GB"/>
              </w:rPr>
              <w:t xml:space="preserve"> Have an appreciation for key individuals, inventions, and events in history and </w:t>
            </w:r>
            <w:r w:rsidR="00920716" w:rsidRPr="00920716">
              <w:rPr>
                <w:bCs/>
                <w:noProof/>
                <w:sz w:val="24"/>
                <w:szCs w:val="40"/>
                <w:lang w:eastAsia="en-GB"/>
              </w:rPr>
              <w:t>of today that impact our world.</w:t>
            </w:r>
          </w:p>
          <w:p w14:paraId="79E946F7" w14:textId="39051159" w:rsidR="00677B45" w:rsidRPr="00920716" w:rsidRDefault="00677B45" w:rsidP="00677B45">
            <w:pPr>
              <w:rPr>
                <w:bCs/>
                <w:noProof/>
                <w:sz w:val="24"/>
                <w:szCs w:val="40"/>
                <w:lang w:eastAsia="en-GB"/>
              </w:rPr>
            </w:pPr>
            <w:r w:rsidRPr="00920716">
              <w:rPr>
                <w:rFonts w:ascii="Segoe UI Symbol" w:hAnsi="Segoe UI Symbol" w:cs="Segoe UI Symbol"/>
                <w:bCs/>
                <w:noProof/>
                <w:sz w:val="24"/>
                <w:szCs w:val="40"/>
                <w:lang w:eastAsia="en-GB"/>
              </w:rPr>
              <w:t>➔</w:t>
            </w:r>
            <w:r w:rsidRPr="00920716">
              <w:rPr>
                <w:bCs/>
                <w:noProof/>
                <w:sz w:val="24"/>
                <w:szCs w:val="40"/>
                <w:lang w:eastAsia="en-GB"/>
              </w:rPr>
              <w:t xml:space="preserve"> Recognise where our decisions can impact the wider world in terms of community, s</w:t>
            </w:r>
            <w:r w:rsidR="00920716" w:rsidRPr="00920716">
              <w:rPr>
                <w:bCs/>
                <w:noProof/>
                <w:sz w:val="24"/>
                <w:szCs w:val="40"/>
                <w:lang w:eastAsia="en-GB"/>
              </w:rPr>
              <w:t>ocial and environmental issues.</w:t>
            </w:r>
          </w:p>
          <w:p w14:paraId="101478A5" w14:textId="080D54DC" w:rsidR="00677B45" w:rsidRPr="00920716" w:rsidRDefault="00677B45" w:rsidP="00677B45">
            <w:pPr>
              <w:rPr>
                <w:bCs/>
                <w:noProof/>
                <w:sz w:val="24"/>
                <w:szCs w:val="40"/>
                <w:lang w:eastAsia="en-GB"/>
              </w:rPr>
            </w:pPr>
            <w:r w:rsidRPr="00920716">
              <w:rPr>
                <w:rFonts w:ascii="Segoe UI Symbol" w:hAnsi="Segoe UI Symbol" w:cs="Segoe UI Symbol"/>
                <w:bCs/>
                <w:noProof/>
                <w:sz w:val="24"/>
                <w:szCs w:val="40"/>
                <w:lang w:eastAsia="en-GB"/>
              </w:rPr>
              <w:t>➔</w:t>
            </w:r>
            <w:r w:rsidRPr="00920716">
              <w:rPr>
                <w:bCs/>
                <w:noProof/>
                <w:sz w:val="24"/>
                <w:szCs w:val="40"/>
                <w:lang w:eastAsia="en-GB"/>
              </w:rPr>
              <w:t xml:space="preserve"> Self-evaluate and reflect on learning at different stages</w:t>
            </w:r>
            <w:r w:rsidR="00920716" w:rsidRPr="00920716">
              <w:rPr>
                <w:bCs/>
                <w:noProof/>
                <w:sz w:val="24"/>
                <w:szCs w:val="40"/>
                <w:lang w:eastAsia="en-GB"/>
              </w:rPr>
              <w:t xml:space="preserve"> and identify areas to improve.</w:t>
            </w:r>
          </w:p>
          <w:p w14:paraId="54766707" w14:textId="3C8F712C" w:rsidR="00EE0FD7" w:rsidRPr="001F10D2" w:rsidRDefault="00677B45" w:rsidP="00677B45">
            <w:pPr>
              <w:rPr>
                <w:bCs/>
                <w:noProof/>
                <w:sz w:val="24"/>
                <w:szCs w:val="40"/>
                <w:lang w:eastAsia="en-GB"/>
              </w:rPr>
            </w:pPr>
            <w:r w:rsidRPr="00920716">
              <w:rPr>
                <w:rFonts w:ascii="Segoe UI Symbol" w:hAnsi="Segoe UI Symbol" w:cs="Segoe UI Symbol"/>
                <w:bCs/>
                <w:noProof/>
                <w:sz w:val="24"/>
                <w:szCs w:val="40"/>
                <w:lang w:eastAsia="en-GB"/>
              </w:rPr>
              <w:t>➔</w:t>
            </w:r>
            <w:r w:rsidRPr="00920716">
              <w:rPr>
                <w:bCs/>
                <w:noProof/>
                <w:sz w:val="24"/>
                <w:szCs w:val="40"/>
                <w:lang w:eastAsia="en-GB"/>
              </w:rPr>
              <w:t xml:space="preserve"> Meet the end of key stage expectations outlined in the National curric</w:t>
            </w:r>
            <w:r w:rsidR="00920716" w:rsidRPr="00920716">
              <w:rPr>
                <w:bCs/>
                <w:noProof/>
                <w:sz w:val="24"/>
                <w:szCs w:val="40"/>
                <w:lang w:eastAsia="en-GB"/>
              </w:rPr>
              <w:t>ulum for Design and technology.</w:t>
            </w:r>
          </w:p>
        </w:tc>
      </w:tr>
      <w:tr w:rsidR="00E076DD" w14:paraId="3EEAC83C" w14:textId="77777777" w:rsidTr="004628CB">
        <w:trPr>
          <w:gridAfter w:val="1"/>
          <w:trHeight w:val="698"/>
        </w:trPr>
        <w:tc>
          <w:tcPr>
            <w:tcW w:w="15730" w:type="dxa"/>
            <w:gridSpan w:val="7"/>
          </w:tcPr>
          <w:p w14:paraId="5295BF09" w14:textId="232CDD03" w:rsidR="00E076DD" w:rsidRPr="00EE0FD7" w:rsidRDefault="00E076DD" w:rsidP="00E076DD">
            <w:pPr>
              <w:jc w:val="center"/>
              <w:rPr>
                <w:rFonts w:cstheme="minorHAnsi"/>
                <w:b/>
                <w:sz w:val="40"/>
                <w:szCs w:val="24"/>
              </w:rPr>
            </w:pPr>
            <w:r w:rsidRPr="00EE0FD7">
              <w:rPr>
                <w:rFonts w:cstheme="minorHAnsi"/>
                <w:b/>
                <w:sz w:val="40"/>
                <w:szCs w:val="24"/>
              </w:rPr>
              <w:lastRenderedPageBreak/>
              <w:t>Substantive and Disciplinary Knowledge</w:t>
            </w:r>
          </w:p>
          <w:p w14:paraId="0B27721E" w14:textId="77777777" w:rsidR="00904797" w:rsidRPr="00EE0FD7" w:rsidRDefault="00904797" w:rsidP="00904797">
            <w:pPr>
              <w:rPr>
                <w:rFonts w:cstheme="minorHAnsi"/>
                <w:b/>
                <w:sz w:val="24"/>
                <w:szCs w:val="24"/>
                <w:u w:val="single"/>
              </w:rPr>
            </w:pPr>
          </w:p>
          <w:p w14:paraId="6FF48945" w14:textId="7D20BFB5" w:rsidR="00E076DD" w:rsidRPr="00EE0FD7" w:rsidRDefault="00E076DD" w:rsidP="00E076DD">
            <w:pPr>
              <w:rPr>
                <w:rFonts w:cstheme="minorHAnsi"/>
                <w:b/>
                <w:sz w:val="24"/>
                <w:szCs w:val="24"/>
              </w:rPr>
            </w:pPr>
            <w:r w:rsidRPr="00EE0FD7">
              <w:rPr>
                <w:rFonts w:cstheme="minorHAnsi"/>
                <w:b/>
                <w:sz w:val="24"/>
                <w:szCs w:val="24"/>
              </w:rPr>
              <w:t xml:space="preserve">Substantive Knowledge </w:t>
            </w:r>
          </w:p>
          <w:p w14:paraId="6C6776E4" w14:textId="4DD54996" w:rsidR="00E076DD" w:rsidRDefault="00E076DD" w:rsidP="00E076DD">
            <w:pPr>
              <w:rPr>
                <w:rFonts w:cstheme="minorHAnsi"/>
                <w:sz w:val="24"/>
                <w:szCs w:val="24"/>
              </w:rPr>
            </w:pPr>
          </w:p>
          <w:p w14:paraId="33AA7157" w14:textId="2F3AC028" w:rsidR="00F65E1D" w:rsidRPr="00F65E1D" w:rsidRDefault="00F65E1D" w:rsidP="00F65E1D">
            <w:pPr>
              <w:rPr>
                <w:rFonts w:cstheme="minorHAnsi"/>
                <w:sz w:val="24"/>
                <w:szCs w:val="24"/>
              </w:rPr>
            </w:pPr>
            <w:r w:rsidRPr="00F65E1D">
              <w:rPr>
                <w:rFonts w:cstheme="minorHAnsi"/>
                <w:sz w:val="24"/>
                <w:szCs w:val="24"/>
              </w:rPr>
              <w:t>Substantive knowledge in DT refers to the core facts, concepts, and information that students need to understand the subject itself. This includes understanding the properties of different materials (e.g., wood, plastic, metal, textiles)</w:t>
            </w:r>
            <w:r w:rsidR="00665081">
              <w:rPr>
                <w:rFonts w:cstheme="minorHAnsi"/>
                <w:sz w:val="24"/>
                <w:szCs w:val="24"/>
              </w:rPr>
              <w:t xml:space="preserve"> where there are often </w:t>
            </w:r>
            <w:proofErr w:type="gramStart"/>
            <w:r w:rsidR="00665081">
              <w:rPr>
                <w:rFonts w:cstheme="minorHAnsi"/>
                <w:sz w:val="24"/>
                <w:szCs w:val="24"/>
              </w:rPr>
              <w:t>cross curricular</w:t>
            </w:r>
            <w:proofErr w:type="gramEnd"/>
            <w:r w:rsidR="00665081">
              <w:rPr>
                <w:rFonts w:cstheme="minorHAnsi"/>
                <w:sz w:val="24"/>
                <w:szCs w:val="24"/>
              </w:rPr>
              <w:t xml:space="preserve"> links with science.  It also includes </w:t>
            </w:r>
            <w:r w:rsidRPr="00F65E1D">
              <w:rPr>
                <w:rFonts w:cstheme="minorHAnsi"/>
                <w:sz w:val="24"/>
                <w:szCs w:val="24"/>
              </w:rPr>
              <w:t xml:space="preserve">basic principles </w:t>
            </w:r>
            <w:proofErr w:type="gramStart"/>
            <w:r w:rsidRPr="00F65E1D">
              <w:rPr>
                <w:rFonts w:cstheme="minorHAnsi"/>
                <w:sz w:val="24"/>
                <w:szCs w:val="24"/>
              </w:rPr>
              <w:t>of how things are constructed and function</w:t>
            </w:r>
            <w:r w:rsidR="00665081">
              <w:rPr>
                <w:rFonts w:cstheme="minorHAnsi"/>
                <w:sz w:val="24"/>
                <w:szCs w:val="24"/>
              </w:rPr>
              <w:t>, as well as how to use tools</w:t>
            </w:r>
            <w:proofErr w:type="gramEnd"/>
            <w:r w:rsidRPr="00F65E1D">
              <w:rPr>
                <w:rFonts w:cstheme="minorHAnsi"/>
                <w:sz w:val="24"/>
                <w:szCs w:val="24"/>
              </w:rPr>
              <w:t xml:space="preserve">. </w:t>
            </w:r>
            <w:r w:rsidR="00665081">
              <w:rPr>
                <w:rFonts w:cstheme="minorHAnsi"/>
                <w:sz w:val="24"/>
                <w:szCs w:val="24"/>
              </w:rPr>
              <w:t xml:space="preserve"> </w:t>
            </w:r>
            <w:r w:rsidRPr="00F65E1D">
              <w:rPr>
                <w:rFonts w:cstheme="minorHAnsi"/>
                <w:sz w:val="24"/>
                <w:szCs w:val="24"/>
              </w:rPr>
              <w:t xml:space="preserve">For example, students might learn about different types of structures (such as frames and shells), mechanisms (such as levers, gears, and pulleys), or materials (like those that are waterproof or recyclable). Substantive knowledge provides </w:t>
            </w:r>
            <w:proofErr w:type="gramStart"/>
            <w:r w:rsidRPr="00F65E1D">
              <w:rPr>
                <w:rFonts w:cstheme="minorHAnsi"/>
                <w:sz w:val="24"/>
                <w:szCs w:val="24"/>
              </w:rPr>
              <w:t>the what</w:t>
            </w:r>
            <w:proofErr w:type="gramEnd"/>
            <w:r w:rsidRPr="00F65E1D">
              <w:rPr>
                <w:rFonts w:cstheme="minorHAnsi"/>
                <w:sz w:val="24"/>
                <w:szCs w:val="24"/>
              </w:rPr>
              <w:t xml:space="preserve"> of DT—key facts, terminology, and technical knowledge that students will use to make informed choices when creating their own projects.</w:t>
            </w:r>
          </w:p>
          <w:p w14:paraId="2CCAEB6D" w14:textId="77777777" w:rsidR="00F65E1D" w:rsidRPr="00F65E1D" w:rsidRDefault="00F65E1D" w:rsidP="00F65E1D">
            <w:pPr>
              <w:rPr>
                <w:rFonts w:cstheme="minorHAnsi"/>
                <w:sz w:val="24"/>
                <w:szCs w:val="24"/>
              </w:rPr>
            </w:pPr>
          </w:p>
          <w:p w14:paraId="7FB67FBF" w14:textId="77777777" w:rsidR="00F65E1D" w:rsidRPr="00F65E1D" w:rsidRDefault="00F65E1D" w:rsidP="00F65E1D">
            <w:pPr>
              <w:rPr>
                <w:rFonts w:cstheme="minorHAnsi"/>
                <w:sz w:val="24"/>
                <w:szCs w:val="24"/>
              </w:rPr>
            </w:pPr>
            <w:r w:rsidRPr="00F65E1D">
              <w:rPr>
                <w:rFonts w:cstheme="minorHAnsi"/>
                <w:sz w:val="24"/>
                <w:szCs w:val="24"/>
              </w:rPr>
              <w:t>In primary DT, substantive knowledge includes:</w:t>
            </w:r>
          </w:p>
          <w:p w14:paraId="174FC9B6" w14:textId="77777777" w:rsidR="00F65E1D" w:rsidRPr="00F65E1D" w:rsidRDefault="00F65E1D" w:rsidP="00F65E1D">
            <w:pPr>
              <w:rPr>
                <w:rFonts w:cstheme="minorHAnsi"/>
                <w:sz w:val="24"/>
                <w:szCs w:val="24"/>
              </w:rPr>
            </w:pPr>
          </w:p>
          <w:p w14:paraId="6AFA0064" w14:textId="77777777" w:rsidR="00F65E1D" w:rsidRPr="00F65E1D" w:rsidRDefault="00F65E1D" w:rsidP="00F65E1D">
            <w:pPr>
              <w:rPr>
                <w:rFonts w:cstheme="minorHAnsi"/>
                <w:sz w:val="24"/>
                <w:szCs w:val="24"/>
              </w:rPr>
            </w:pPr>
            <w:r w:rsidRPr="00F65E1D">
              <w:rPr>
                <w:rFonts w:cstheme="minorHAnsi"/>
                <w:sz w:val="24"/>
                <w:szCs w:val="24"/>
              </w:rPr>
              <w:t>Materials knowledge: Understanding different materials and their properties (e.g., flexibility, durability, conductivity).</w:t>
            </w:r>
          </w:p>
          <w:p w14:paraId="13EDDBCA" w14:textId="77777777" w:rsidR="00F65E1D" w:rsidRPr="00F65E1D" w:rsidRDefault="00F65E1D" w:rsidP="00F65E1D">
            <w:pPr>
              <w:rPr>
                <w:rFonts w:cstheme="minorHAnsi"/>
                <w:sz w:val="24"/>
                <w:szCs w:val="24"/>
              </w:rPr>
            </w:pPr>
            <w:r w:rsidRPr="00F65E1D">
              <w:rPr>
                <w:rFonts w:cstheme="minorHAnsi"/>
                <w:sz w:val="24"/>
                <w:szCs w:val="24"/>
              </w:rPr>
              <w:t>Technical skills: Learning how to use basic tools and equipment safely and correctly.</w:t>
            </w:r>
          </w:p>
          <w:p w14:paraId="271597BF" w14:textId="77777777" w:rsidR="00F65E1D" w:rsidRPr="00F65E1D" w:rsidRDefault="00F65E1D" w:rsidP="00F65E1D">
            <w:pPr>
              <w:rPr>
                <w:rFonts w:cstheme="minorHAnsi"/>
                <w:sz w:val="24"/>
                <w:szCs w:val="24"/>
              </w:rPr>
            </w:pPr>
            <w:r w:rsidRPr="00F65E1D">
              <w:rPr>
                <w:rFonts w:cstheme="minorHAnsi"/>
                <w:sz w:val="24"/>
                <w:szCs w:val="24"/>
              </w:rPr>
              <w:t>Principles of design: Basic principles such as stability, balance, and aesthetics.</w:t>
            </w:r>
          </w:p>
          <w:p w14:paraId="0A74CDF2" w14:textId="667D556D" w:rsidR="00F65E1D" w:rsidRDefault="00F65E1D" w:rsidP="00F65E1D">
            <w:pPr>
              <w:rPr>
                <w:rFonts w:cstheme="minorHAnsi"/>
                <w:sz w:val="24"/>
                <w:szCs w:val="24"/>
              </w:rPr>
            </w:pPr>
            <w:r w:rsidRPr="00F65E1D">
              <w:rPr>
                <w:rFonts w:cstheme="minorHAnsi"/>
                <w:sz w:val="24"/>
                <w:szCs w:val="24"/>
              </w:rPr>
              <w:t>Understanding function: Recognizing the purpose behind different designs, whether for function, aesthetic, or user-specific needs.</w:t>
            </w:r>
          </w:p>
          <w:p w14:paraId="71432DE2" w14:textId="77777777" w:rsidR="00F65E1D" w:rsidRDefault="00F65E1D" w:rsidP="00F65E1D">
            <w:pPr>
              <w:rPr>
                <w:rFonts w:cstheme="minorHAnsi"/>
                <w:sz w:val="24"/>
                <w:szCs w:val="24"/>
              </w:rPr>
            </w:pPr>
          </w:p>
          <w:p w14:paraId="08027565" w14:textId="77777777" w:rsidR="00E076DD" w:rsidRPr="00EE0FD7" w:rsidRDefault="00E076DD" w:rsidP="00E076DD">
            <w:pPr>
              <w:rPr>
                <w:rFonts w:cstheme="minorHAnsi"/>
                <w:b/>
                <w:sz w:val="24"/>
                <w:szCs w:val="24"/>
              </w:rPr>
            </w:pPr>
            <w:r w:rsidRPr="00EE0FD7">
              <w:rPr>
                <w:rFonts w:cstheme="minorHAnsi"/>
                <w:b/>
                <w:sz w:val="24"/>
                <w:szCs w:val="24"/>
              </w:rPr>
              <w:t xml:space="preserve">Disciplinary Knowledge </w:t>
            </w:r>
          </w:p>
          <w:p w14:paraId="07BA2C4B" w14:textId="77777777" w:rsidR="00455919" w:rsidRDefault="00455919" w:rsidP="00677B45">
            <w:pPr>
              <w:rPr>
                <w:rFonts w:cstheme="minorHAnsi"/>
                <w:b/>
                <w:bCs/>
                <w:noProof/>
                <w:sz w:val="24"/>
                <w:szCs w:val="24"/>
                <w:lang w:eastAsia="en-GB"/>
              </w:rPr>
            </w:pPr>
          </w:p>
          <w:p w14:paraId="53EEA572" w14:textId="2A972870" w:rsidR="00F65E1D" w:rsidRPr="00F65E1D" w:rsidRDefault="00F65E1D" w:rsidP="00F65E1D">
            <w:pPr>
              <w:rPr>
                <w:rFonts w:cstheme="minorHAnsi"/>
                <w:bCs/>
                <w:noProof/>
                <w:sz w:val="24"/>
                <w:szCs w:val="24"/>
                <w:lang w:eastAsia="en-GB"/>
              </w:rPr>
            </w:pPr>
            <w:r w:rsidRPr="00F65E1D">
              <w:rPr>
                <w:rFonts w:cstheme="minorHAnsi"/>
                <w:bCs/>
                <w:noProof/>
                <w:sz w:val="24"/>
                <w:szCs w:val="24"/>
                <w:lang w:eastAsia="en-GB"/>
              </w:rPr>
              <w:t>Disciplinary knowledge, on the other hand, involves understanding how DT knowledge is developed and applied in real-world design processes. This includes learning how to think and act like a designer</w:t>
            </w:r>
            <w:r w:rsidR="00665081">
              <w:rPr>
                <w:rFonts w:cstheme="minorHAnsi"/>
                <w:bCs/>
                <w:noProof/>
                <w:sz w:val="24"/>
                <w:szCs w:val="24"/>
                <w:lang w:eastAsia="en-GB"/>
              </w:rPr>
              <w:t xml:space="preserve">—engaging in planning, </w:t>
            </w:r>
            <w:r w:rsidRPr="00F65E1D">
              <w:rPr>
                <w:rFonts w:cstheme="minorHAnsi"/>
                <w:bCs/>
                <w:noProof/>
                <w:sz w:val="24"/>
                <w:szCs w:val="24"/>
                <w:lang w:eastAsia="en-GB"/>
              </w:rPr>
              <w:t xml:space="preserve"> design, testing, evaluation, and reflecting on the process to make improvements. Disciplinary knowledge builds the how of DT: the skills and mindsets needed for designing, testing, and refining products and solutions.</w:t>
            </w:r>
          </w:p>
          <w:p w14:paraId="054DF337" w14:textId="77777777" w:rsidR="00F65E1D" w:rsidRPr="00F65E1D" w:rsidRDefault="00F65E1D" w:rsidP="00F65E1D">
            <w:pPr>
              <w:rPr>
                <w:rFonts w:cstheme="minorHAnsi"/>
                <w:bCs/>
                <w:noProof/>
                <w:sz w:val="24"/>
                <w:szCs w:val="24"/>
                <w:lang w:eastAsia="en-GB"/>
              </w:rPr>
            </w:pPr>
          </w:p>
          <w:p w14:paraId="1A782E91" w14:textId="77777777" w:rsidR="00F65E1D" w:rsidRPr="00F65E1D" w:rsidRDefault="00F65E1D" w:rsidP="00F65E1D">
            <w:pPr>
              <w:rPr>
                <w:rFonts w:cstheme="minorHAnsi"/>
                <w:bCs/>
                <w:noProof/>
                <w:sz w:val="24"/>
                <w:szCs w:val="24"/>
                <w:lang w:eastAsia="en-GB"/>
              </w:rPr>
            </w:pPr>
            <w:r w:rsidRPr="00F65E1D">
              <w:rPr>
                <w:rFonts w:cstheme="minorHAnsi"/>
                <w:bCs/>
                <w:noProof/>
                <w:sz w:val="24"/>
                <w:szCs w:val="24"/>
                <w:lang w:eastAsia="en-GB"/>
              </w:rPr>
              <w:t>In primary DT, disciplinary knowledge includes:</w:t>
            </w:r>
          </w:p>
          <w:p w14:paraId="0F9F4340" w14:textId="77777777" w:rsidR="00F65E1D" w:rsidRPr="00F65E1D" w:rsidRDefault="00F65E1D" w:rsidP="00F65E1D">
            <w:pPr>
              <w:rPr>
                <w:rFonts w:cstheme="minorHAnsi"/>
                <w:bCs/>
                <w:noProof/>
                <w:sz w:val="24"/>
                <w:szCs w:val="24"/>
                <w:lang w:eastAsia="en-GB"/>
              </w:rPr>
            </w:pPr>
          </w:p>
          <w:p w14:paraId="6BE3A82B" w14:textId="77777777" w:rsidR="00F65E1D" w:rsidRPr="00F65E1D" w:rsidRDefault="00F65E1D" w:rsidP="00F65E1D">
            <w:pPr>
              <w:rPr>
                <w:rFonts w:cstheme="minorHAnsi"/>
                <w:bCs/>
                <w:noProof/>
                <w:sz w:val="24"/>
                <w:szCs w:val="24"/>
                <w:lang w:eastAsia="en-GB"/>
              </w:rPr>
            </w:pPr>
            <w:r w:rsidRPr="00F65E1D">
              <w:rPr>
                <w:rFonts w:cstheme="minorHAnsi"/>
                <w:bCs/>
                <w:noProof/>
                <w:sz w:val="24"/>
                <w:szCs w:val="24"/>
                <w:lang w:eastAsia="en-GB"/>
              </w:rPr>
              <w:t>Problem-solving: Identifying and defining a problem, then generating ideas and possible solutions.</w:t>
            </w:r>
          </w:p>
          <w:p w14:paraId="17B7631F" w14:textId="77777777" w:rsidR="00F65E1D" w:rsidRPr="00F65E1D" w:rsidRDefault="00F65E1D" w:rsidP="00F65E1D">
            <w:pPr>
              <w:rPr>
                <w:rFonts w:cstheme="minorHAnsi"/>
                <w:bCs/>
                <w:noProof/>
                <w:sz w:val="24"/>
                <w:szCs w:val="24"/>
                <w:lang w:eastAsia="en-GB"/>
              </w:rPr>
            </w:pPr>
            <w:r w:rsidRPr="00F65E1D">
              <w:rPr>
                <w:rFonts w:cstheme="minorHAnsi"/>
                <w:bCs/>
                <w:noProof/>
                <w:sz w:val="24"/>
                <w:szCs w:val="24"/>
                <w:lang w:eastAsia="en-GB"/>
              </w:rPr>
              <w:t>Design thinking: Applying creativity and design principles to come up with innovative solutions, including brainstorming, sketching, and modeling ideas.</w:t>
            </w:r>
          </w:p>
          <w:p w14:paraId="71626C82" w14:textId="77777777" w:rsidR="00F65E1D" w:rsidRPr="00F65E1D" w:rsidRDefault="00F65E1D" w:rsidP="00F65E1D">
            <w:pPr>
              <w:rPr>
                <w:rFonts w:cstheme="minorHAnsi"/>
                <w:bCs/>
                <w:noProof/>
                <w:sz w:val="24"/>
                <w:szCs w:val="24"/>
                <w:lang w:eastAsia="en-GB"/>
              </w:rPr>
            </w:pPr>
            <w:r w:rsidRPr="00F65E1D">
              <w:rPr>
                <w:rFonts w:cstheme="minorHAnsi"/>
                <w:bCs/>
                <w:noProof/>
                <w:sz w:val="24"/>
                <w:szCs w:val="24"/>
                <w:lang w:eastAsia="en-GB"/>
              </w:rPr>
              <w:t>Iterative improvement: Testing and refining ideas by making prototypes, gathering feedback, and adapting designs based on what works and what doesn’t.</w:t>
            </w:r>
          </w:p>
          <w:p w14:paraId="496BF332" w14:textId="77777777" w:rsidR="00F65E1D" w:rsidRDefault="00F65E1D" w:rsidP="00F65E1D">
            <w:pPr>
              <w:rPr>
                <w:rFonts w:cstheme="minorHAnsi"/>
                <w:bCs/>
                <w:noProof/>
                <w:sz w:val="24"/>
                <w:szCs w:val="24"/>
                <w:lang w:eastAsia="en-GB"/>
              </w:rPr>
            </w:pPr>
            <w:r w:rsidRPr="00F65E1D">
              <w:rPr>
                <w:rFonts w:cstheme="minorHAnsi"/>
                <w:bCs/>
                <w:noProof/>
                <w:sz w:val="24"/>
                <w:szCs w:val="24"/>
                <w:lang w:eastAsia="en-GB"/>
              </w:rPr>
              <w:t>Collaboration and feedback: Working with others, sharing ideas, and improving designs through constructive feedback and evaluation.</w:t>
            </w:r>
          </w:p>
          <w:p w14:paraId="085EFBB3" w14:textId="54C94BC0" w:rsidR="00F65E1D" w:rsidRPr="00455919" w:rsidRDefault="00F65E1D" w:rsidP="00F65E1D">
            <w:pPr>
              <w:rPr>
                <w:rFonts w:cstheme="minorHAnsi"/>
                <w:b/>
                <w:bCs/>
                <w:noProof/>
                <w:sz w:val="24"/>
                <w:szCs w:val="24"/>
                <w:lang w:eastAsia="en-GB"/>
              </w:rPr>
            </w:pPr>
          </w:p>
        </w:tc>
      </w:tr>
      <w:tr w:rsidR="00521D52" w:rsidRPr="0080744B" w14:paraId="67DF8306" w14:textId="77777777" w:rsidTr="004628CB">
        <w:trPr>
          <w:gridAfter w:val="1"/>
          <w:trHeight w:val="412"/>
        </w:trPr>
        <w:tc>
          <w:tcPr>
            <w:tcW w:w="15730" w:type="dxa"/>
            <w:gridSpan w:val="7"/>
            <w:shd w:val="clear" w:color="auto" w:fill="C5E0B3" w:themeFill="accent6" w:themeFillTint="66"/>
          </w:tcPr>
          <w:p w14:paraId="6DFB9712" w14:textId="57618F74" w:rsidR="00521D52" w:rsidRPr="00C5160D" w:rsidRDefault="00E076DD" w:rsidP="00F65E1D">
            <w:pPr>
              <w:jc w:val="center"/>
              <w:rPr>
                <w:rFonts w:ascii="Arial" w:hAnsi="Arial" w:cs="Arial"/>
                <w:b/>
                <w:bCs/>
                <w:sz w:val="32"/>
                <w:szCs w:val="32"/>
              </w:rPr>
            </w:pPr>
            <w:r>
              <w:rPr>
                <w:b/>
                <w:bCs/>
                <w:sz w:val="32"/>
                <w:szCs w:val="32"/>
              </w:rPr>
              <w:lastRenderedPageBreak/>
              <w:t xml:space="preserve">The progression of skills and knowledge in </w:t>
            </w:r>
            <w:r w:rsidR="00F65E1D">
              <w:rPr>
                <w:b/>
                <w:bCs/>
                <w:sz w:val="32"/>
                <w:szCs w:val="32"/>
              </w:rPr>
              <w:t>DT</w:t>
            </w:r>
            <w:r>
              <w:t xml:space="preserve">  </w:t>
            </w:r>
          </w:p>
        </w:tc>
      </w:tr>
      <w:tr w:rsidR="00E076DD" w:rsidRPr="0080744B" w14:paraId="1D66CBFF" w14:textId="77777777" w:rsidTr="004628CB">
        <w:trPr>
          <w:gridAfter w:val="1"/>
          <w:trHeight w:val="412"/>
        </w:trPr>
        <w:tc>
          <w:tcPr>
            <w:tcW w:w="15730" w:type="dxa"/>
            <w:gridSpan w:val="7"/>
            <w:shd w:val="clear" w:color="auto" w:fill="C5E0B3" w:themeFill="accent6" w:themeFillTint="66"/>
          </w:tcPr>
          <w:p w14:paraId="15BA0BE3" w14:textId="197DF2D2" w:rsidR="00B95EF5" w:rsidRDefault="00F65E1D" w:rsidP="00F65E1D">
            <w:pPr>
              <w:jc w:val="center"/>
              <w:rPr>
                <w:rFonts w:ascii="Arial" w:hAnsi="Arial" w:cs="Arial"/>
                <w:b/>
                <w:bCs/>
                <w:sz w:val="32"/>
                <w:szCs w:val="32"/>
              </w:rPr>
            </w:pPr>
            <w:r w:rsidRPr="00C5160D">
              <w:rPr>
                <w:rFonts w:ascii="Arial" w:hAnsi="Arial" w:cs="Arial"/>
                <w:b/>
                <w:bCs/>
                <w:sz w:val="32"/>
                <w:szCs w:val="32"/>
              </w:rPr>
              <w:t>Develop</w:t>
            </w:r>
            <w:r>
              <w:rPr>
                <w:rFonts w:ascii="Arial" w:hAnsi="Arial" w:cs="Arial"/>
                <w:b/>
                <w:bCs/>
                <w:sz w:val="32"/>
                <w:szCs w:val="32"/>
              </w:rPr>
              <w:t>ing</w:t>
            </w:r>
            <w:r w:rsidRPr="00C5160D">
              <w:rPr>
                <w:rFonts w:ascii="Arial" w:hAnsi="Arial" w:cs="Arial"/>
                <w:b/>
                <w:bCs/>
                <w:sz w:val="32"/>
                <w:szCs w:val="32"/>
              </w:rPr>
              <w:t xml:space="preserve">, </w:t>
            </w:r>
            <w:r>
              <w:rPr>
                <w:rFonts w:ascii="Arial" w:hAnsi="Arial" w:cs="Arial"/>
                <w:b/>
                <w:bCs/>
                <w:sz w:val="32"/>
                <w:szCs w:val="32"/>
              </w:rPr>
              <w:t>P</w:t>
            </w:r>
            <w:r w:rsidRPr="00C5160D">
              <w:rPr>
                <w:rFonts w:ascii="Arial" w:hAnsi="Arial" w:cs="Arial"/>
                <w:b/>
                <w:bCs/>
                <w:sz w:val="32"/>
                <w:szCs w:val="32"/>
              </w:rPr>
              <w:t xml:space="preserve">lanning and </w:t>
            </w:r>
            <w:r>
              <w:rPr>
                <w:rFonts w:ascii="Arial" w:hAnsi="Arial" w:cs="Arial"/>
                <w:b/>
                <w:bCs/>
                <w:sz w:val="32"/>
                <w:szCs w:val="32"/>
              </w:rPr>
              <w:t>C</w:t>
            </w:r>
            <w:r w:rsidRPr="00C5160D">
              <w:rPr>
                <w:rFonts w:ascii="Arial" w:hAnsi="Arial" w:cs="Arial"/>
                <w:b/>
                <w:bCs/>
                <w:sz w:val="32"/>
                <w:szCs w:val="32"/>
              </w:rPr>
              <w:t>ommunicat</w:t>
            </w:r>
            <w:r>
              <w:rPr>
                <w:rFonts w:ascii="Arial" w:hAnsi="Arial" w:cs="Arial"/>
                <w:b/>
                <w:bCs/>
                <w:sz w:val="32"/>
                <w:szCs w:val="32"/>
              </w:rPr>
              <w:t>ing</w:t>
            </w:r>
          </w:p>
        </w:tc>
      </w:tr>
      <w:tr w:rsidR="00521D52" w:rsidRPr="0080744B" w14:paraId="4E522277" w14:textId="77777777" w:rsidTr="00F44169">
        <w:trPr>
          <w:gridAfter w:val="1"/>
          <w:trHeight w:val="417"/>
        </w:trPr>
        <w:tc>
          <w:tcPr>
            <w:tcW w:w="2351" w:type="dxa"/>
            <w:shd w:val="clear" w:color="auto" w:fill="C5E0B3" w:themeFill="accent6" w:themeFillTint="66"/>
          </w:tcPr>
          <w:p w14:paraId="18D188B0" w14:textId="098EC99C" w:rsidR="00521D52" w:rsidRPr="00C5160D" w:rsidRDefault="00521D52" w:rsidP="00521D52">
            <w:pPr>
              <w:jc w:val="center"/>
              <w:rPr>
                <w:rFonts w:ascii="Arial" w:hAnsi="Arial" w:cs="Arial"/>
                <w:b/>
                <w:bCs/>
                <w:sz w:val="24"/>
                <w:szCs w:val="24"/>
              </w:rPr>
            </w:pPr>
            <w:r>
              <w:rPr>
                <w:rFonts w:ascii="Arial" w:hAnsi="Arial" w:cs="Arial"/>
                <w:b/>
                <w:bCs/>
                <w:sz w:val="24"/>
                <w:szCs w:val="24"/>
              </w:rPr>
              <w:t>EYFS</w:t>
            </w:r>
          </w:p>
        </w:tc>
        <w:tc>
          <w:tcPr>
            <w:tcW w:w="2162" w:type="dxa"/>
            <w:shd w:val="clear" w:color="auto" w:fill="C5E0B3" w:themeFill="accent6" w:themeFillTint="66"/>
            <w:vAlign w:val="center"/>
          </w:tcPr>
          <w:p w14:paraId="4D6CF6B0" w14:textId="52120834" w:rsidR="00521D52" w:rsidRPr="00C5160D" w:rsidRDefault="00521D52" w:rsidP="00521D52">
            <w:pPr>
              <w:jc w:val="center"/>
              <w:rPr>
                <w:rFonts w:ascii="Arial" w:hAnsi="Arial" w:cs="Arial"/>
                <w:b/>
                <w:bCs/>
                <w:sz w:val="24"/>
                <w:szCs w:val="24"/>
              </w:rPr>
            </w:pPr>
            <w:r w:rsidRPr="00C5160D">
              <w:rPr>
                <w:rFonts w:ascii="Arial" w:hAnsi="Arial" w:cs="Arial"/>
                <w:b/>
                <w:bCs/>
                <w:sz w:val="24"/>
                <w:szCs w:val="24"/>
              </w:rPr>
              <w:t>Year 1</w:t>
            </w:r>
          </w:p>
        </w:tc>
        <w:tc>
          <w:tcPr>
            <w:tcW w:w="2171" w:type="dxa"/>
            <w:shd w:val="clear" w:color="auto" w:fill="C5E0B3" w:themeFill="accent6" w:themeFillTint="66"/>
            <w:vAlign w:val="center"/>
          </w:tcPr>
          <w:p w14:paraId="6840A350" w14:textId="4F1CB66A" w:rsidR="00521D52" w:rsidRPr="00C5160D" w:rsidRDefault="00521D52" w:rsidP="00521D52">
            <w:pPr>
              <w:jc w:val="center"/>
              <w:rPr>
                <w:rFonts w:ascii="Arial" w:hAnsi="Arial" w:cs="Arial"/>
                <w:b/>
                <w:bCs/>
                <w:sz w:val="24"/>
                <w:szCs w:val="24"/>
              </w:rPr>
            </w:pPr>
            <w:r w:rsidRPr="00C5160D">
              <w:rPr>
                <w:rFonts w:ascii="Arial" w:hAnsi="Arial" w:cs="Arial"/>
                <w:b/>
                <w:bCs/>
                <w:sz w:val="24"/>
                <w:szCs w:val="24"/>
              </w:rPr>
              <w:t>Year 2</w:t>
            </w:r>
          </w:p>
        </w:tc>
        <w:tc>
          <w:tcPr>
            <w:tcW w:w="2240" w:type="dxa"/>
            <w:shd w:val="clear" w:color="auto" w:fill="C5E0B3" w:themeFill="accent6" w:themeFillTint="66"/>
            <w:vAlign w:val="center"/>
          </w:tcPr>
          <w:p w14:paraId="12C62B0D" w14:textId="0F01782B" w:rsidR="00521D52" w:rsidRPr="00C5160D" w:rsidRDefault="00521D52" w:rsidP="00521D52">
            <w:pPr>
              <w:jc w:val="center"/>
              <w:rPr>
                <w:rFonts w:ascii="Arial" w:hAnsi="Arial" w:cs="Arial"/>
                <w:b/>
                <w:bCs/>
                <w:sz w:val="24"/>
                <w:szCs w:val="24"/>
              </w:rPr>
            </w:pPr>
            <w:r w:rsidRPr="00C5160D">
              <w:rPr>
                <w:rFonts w:ascii="Arial" w:hAnsi="Arial" w:cs="Arial"/>
                <w:b/>
                <w:bCs/>
                <w:sz w:val="24"/>
                <w:szCs w:val="24"/>
              </w:rPr>
              <w:t>Year 3</w:t>
            </w:r>
          </w:p>
        </w:tc>
        <w:tc>
          <w:tcPr>
            <w:tcW w:w="2207" w:type="dxa"/>
            <w:shd w:val="clear" w:color="auto" w:fill="C5E0B3" w:themeFill="accent6" w:themeFillTint="66"/>
            <w:vAlign w:val="center"/>
          </w:tcPr>
          <w:p w14:paraId="576E5648" w14:textId="0C782432" w:rsidR="00521D52" w:rsidRPr="00C5160D" w:rsidRDefault="00521D52" w:rsidP="00521D52">
            <w:pPr>
              <w:jc w:val="center"/>
              <w:rPr>
                <w:rFonts w:ascii="Arial" w:hAnsi="Arial" w:cs="Arial"/>
                <w:b/>
                <w:bCs/>
                <w:sz w:val="24"/>
                <w:szCs w:val="24"/>
              </w:rPr>
            </w:pPr>
            <w:r w:rsidRPr="00C5160D">
              <w:rPr>
                <w:rFonts w:ascii="Arial" w:hAnsi="Arial" w:cs="Arial"/>
                <w:b/>
                <w:bCs/>
                <w:sz w:val="24"/>
                <w:szCs w:val="24"/>
              </w:rPr>
              <w:t>Year 4</w:t>
            </w:r>
          </w:p>
        </w:tc>
        <w:tc>
          <w:tcPr>
            <w:tcW w:w="2240" w:type="dxa"/>
            <w:shd w:val="clear" w:color="auto" w:fill="C5E0B3" w:themeFill="accent6" w:themeFillTint="66"/>
            <w:vAlign w:val="center"/>
          </w:tcPr>
          <w:p w14:paraId="3EF0E9B7" w14:textId="543008AC" w:rsidR="00521D52" w:rsidRPr="00C5160D" w:rsidRDefault="00521D52" w:rsidP="00521D52">
            <w:pPr>
              <w:jc w:val="center"/>
              <w:rPr>
                <w:rFonts w:ascii="Arial" w:hAnsi="Arial" w:cs="Arial"/>
                <w:b/>
                <w:bCs/>
                <w:sz w:val="24"/>
                <w:szCs w:val="24"/>
              </w:rPr>
            </w:pPr>
            <w:r w:rsidRPr="00C5160D">
              <w:rPr>
                <w:rFonts w:ascii="Arial" w:hAnsi="Arial" w:cs="Arial"/>
                <w:b/>
                <w:bCs/>
                <w:sz w:val="24"/>
                <w:szCs w:val="24"/>
              </w:rPr>
              <w:t>Year 5</w:t>
            </w:r>
          </w:p>
        </w:tc>
        <w:tc>
          <w:tcPr>
            <w:tcW w:w="2359" w:type="dxa"/>
            <w:shd w:val="clear" w:color="auto" w:fill="C5E0B3" w:themeFill="accent6" w:themeFillTint="66"/>
            <w:vAlign w:val="center"/>
          </w:tcPr>
          <w:p w14:paraId="3B42D7FD" w14:textId="6F53D939" w:rsidR="00521D52" w:rsidRPr="00C5160D" w:rsidRDefault="00521D52" w:rsidP="00521D52">
            <w:pPr>
              <w:jc w:val="center"/>
              <w:rPr>
                <w:rFonts w:ascii="Arial" w:hAnsi="Arial" w:cs="Arial"/>
                <w:b/>
                <w:bCs/>
                <w:sz w:val="24"/>
                <w:szCs w:val="24"/>
              </w:rPr>
            </w:pPr>
            <w:r w:rsidRPr="00C5160D">
              <w:rPr>
                <w:rFonts w:ascii="Arial" w:hAnsi="Arial" w:cs="Arial"/>
                <w:b/>
                <w:bCs/>
                <w:sz w:val="24"/>
                <w:szCs w:val="24"/>
              </w:rPr>
              <w:t>Year 6</w:t>
            </w:r>
          </w:p>
        </w:tc>
      </w:tr>
      <w:tr w:rsidR="00F65E1D" w:rsidRPr="0080744B" w14:paraId="1012D0A6" w14:textId="77777777" w:rsidTr="00F44169">
        <w:trPr>
          <w:gridAfter w:val="1"/>
          <w:trHeight w:val="1134"/>
        </w:trPr>
        <w:tc>
          <w:tcPr>
            <w:tcW w:w="2351" w:type="dxa"/>
          </w:tcPr>
          <w:p w14:paraId="5ADD9042" w14:textId="77777777" w:rsidR="00F65E1D" w:rsidRPr="00521D52" w:rsidRDefault="00F65E1D" w:rsidP="00F65E1D">
            <w:pPr>
              <w:rPr>
                <w:rFonts w:cstheme="minorHAnsi"/>
              </w:rPr>
            </w:pPr>
            <w:r w:rsidRPr="00521D52">
              <w:rPr>
                <w:rFonts w:cstheme="minorHAnsi"/>
              </w:rPr>
              <w:t xml:space="preserve">Explain what they are making </w:t>
            </w:r>
          </w:p>
          <w:p w14:paraId="00F40906" w14:textId="77777777" w:rsidR="00F65E1D" w:rsidRPr="00521D52" w:rsidRDefault="00F65E1D" w:rsidP="00F65E1D">
            <w:pPr>
              <w:rPr>
                <w:rFonts w:cstheme="minorHAnsi"/>
              </w:rPr>
            </w:pPr>
          </w:p>
          <w:p w14:paraId="2D0AE4E0" w14:textId="77777777" w:rsidR="00F65E1D" w:rsidRPr="00521D52" w:rsidRDefault="00F65E1D" w:rsidP="00F65E1D">
            <w:pPr>
              <w:rPr>
                <w:rFonts w:cstheme="minorHAnsi"/>
              </w:rPr>
            </w:pPr>
            <w:r w:rsidRPr="00521D52">
              <w:rPr>
                <w:rFonts w:cstheme="minorHAnsi"/>
              </w:rPr>
              <w:t xml:space="preserve">Shows two-channelled attention – can listen and do for a short amount of time. </w:t>
            </w:r>
          </w:p>
          <w:p w14:paraId="15FB39F9" w14:textId="77777777" w:rsidR="00F65E1D" w:rsidRPr="00521D52" w:rsidRDefault="00F65E1D" w:rsidP="00F65E1D">
            <w:pPr>
              <w:rPr>
                <w:rFonts w:cstheme="minorHAnsi"/>
              </w:rPr>
            </w:pPr>
          </w:p>
          <w:p w14:paraId="61EBC734" w14:textId="77777777" w:rsidR="00F65E1D" w:rsidRPr="00521D52" w:rsidRDefault="00F65E1D" w:rsidP="00F65E1D">
            <w:pPr>
              <w:rPr>
                <w:rFonts w:cstheme="minorHAnsi"/>
              </w:rPr>
            </w:pPr>
            <w:r w:rsidRPr="00521D52">
              <w:rPr>
                <w:rFonts w:cstheme="minorHAnsi"/>
              </w:rPr>
              <w:t>Responds to instructions involving a two-part sequence.</w:t>
            </w:r>
          </w:p>
          <w:p w14:paraId="2D4611DC" w14:textId="77777777" w:rsidR="00F65E1D" w:rsidRPr="00521D52" w:rsidRDefault="00F65E1D" w:rsidP="00F65E1D">
            <w:pPr>
              <w:rPr>
                <w:rFonts w:cstheme="minorHAnsi"/>
              </w:rPr>
            </w:pPr>
          </w:p>
          <w:p w14:paraId="7427FFBB" w14:textId="77777777" w:rsidR="00F65E1D" w:rsidRPr="00521D52" w:rsidRDefault="00F65E1D" w:rsidP="00F65E1D">
            <w:pPr>
              <w:rPr>
                <w:rFonts w:cstheme="minorHAnsi"/>
              </w:rPr>
            </w:pPr>
            <w:r w:rsidRPr="00521D52">
              <w:rPr>
                <w:rFonts w:cstheme="minorHAnsi"/>
              </w:rPr>
              <w:t xml:space="preserve">Listens and responds to ideas expressed by others in </w:t>
            </w:r>
            <w:r w:rsidRPr="00521D52">
              <w:rPr>
                <w:rFonts w:cstheme="minorHAnsi"/>
              </w:rPr>
              <w:lastRenderedPageBreak/>
              <w:t>conversation or discussion.</w:t>
            </w:r>
          </w:p>
          <w:p w14:paraId="3D8AAED5" w14:textId="77777777" w:rsidR="00F65E1D" w:rsidRPr="00521D52" w:rsidRDefault="00F65E1D" w:rsidP="00F65E1D">
            <w:pPr>
              <w:rPr>
                <w:rFonts w:cstheme="minorHAnsi"/>
              </w:rPr>
            </w:pPr>
          </w:p>
          <w:p w14:paraId="6AECC49A" w14:textId="0C61EBA3" w:rsidR="00F65E1D" w:rsidRPr="00521D52" w:rsidRDefault="00F65E1D" w:rsidP="00F65E1D">
            <w:pPr>
              <w:rPr>
                <w:rFonts w:cstheme="minorHAnsi"/>
              </w:rPr>
            </w:pPr>
            <w:r w:rsidRPr="00521D52">
              <w:rPr>
                <w:rFonts w:cstheme="minorHAnsi"/>
              </w:rPr>
              <w:t>Uses talk to organise, sequence and clarify thinking, ideas, feelings and events.</w:t>
            </w:r>
          </w:p>
        </w:tc>
        <w:tc>
          <w:tcPr>
            <w:tcW w:w="2162" w:type="dxa"/>
          </w:tcPr>
          <w:p w14:paraId="23997FEB" w14:textId="77777777" w:rsidR="00F65E1D" w:rsidRPr="00521D52" w:rsidRDefault="00F65E1D" w:rsidP="00F65E1D">
            <w:pPr>
              <w:rPr>
                <w:rFonts w:cstheme="minorHAnsi"/>
              </w:rPr>
            </w:pPr>
            <w:r w:rsidRPr="00521D52">
              <w:rPr>
                <w:rFonts w:cstheme="minorHAnsi"/>
              </w:rPr>
              <w:lastRenderedPageBreak/>
              <w:t xml:space="preserve">Understand the importance </w:t>
            </w:r>
            <w:proofErr w:type="gramStart"/>
            <w:r w:rsidRPr="00521D52">
              <w:rPr>
                <w:rFonts w:cstheme="minorHAnsi"/>
              </w:rPr>
              <w:t>of a clear design criteria</w:t>
            </w:r>
            <w:proofErr w:type="gramEnd"/>
            <w:r w:rsidRPr="00521D52">
              <w:rPr>
                <w:rFonts w:cstheme="minorHAnsi"/>
              </w:rPr>
              <w:t>.</w:t>
            </w:r>
          </w:p>
          <w:p w14:paraId="52CD1A95" w14:textId="77777777" w:rsidR="00F65E1D" w:rsidRPr="00521D52" w:rsidRDefault="00F65E1D" w:rsidP="00F65E1D">
            <w:pPr>
              <w:rPr>
                <w:rFonts w:cstheme="minorHAnsi"/>
              </w:rPr>
            </w:pPr>
          </w:p>
          <w:p w14:paraId="2181B985" w14:textId="77777777" w:rsidR="00F65E1D" w:rsidRPr="00521D52" w:rsidRDefault="00F65E1D" w:rsidP="00F65E1D">
            <w:pPr>
              <w:rPr>
                <w:rFonts w:cstheme="minorHAnsi"/>
              </w:rPr>
            </w:pPr>
            <w:r w:rsidRPr="00521D52">
              <w:rPr>
                <w:rFonts w:cstheme="minorHAnsi"/>
              </w:rPr>
              <w:t xml:space="preserve">Use images and words when designing. </w:t>
            </w:r>
          </w:p>
          <w:p w14:paraId="08B6F2AB" w14:textId="77777777" w:rsidR="00F65E1D" w:rsidRPr="00521D52" w:rsidRDefault="00F65E1D" w:rsidP="00F65E1D">
            <w:pPr>
              <w:rPr>
                <w:rFonts w:cstheme="minorHAnsi"/>
              </w:rPr>
            </w:pPr>
          </w:p>
          <w:p w14:paraId="6D884B4E" w14:textId="77777777" w:rsidR="00F65E1D" w:rsidRPr="00521D52" w:rsidRDefault="00F65E1D" w:rsidP="00F65E1D">
            <w:pPr>
              <w:rPr>
                <w:rFonts w:cstheme="minorHAnsi"/>
              </w:rPr>
            </w:pPr>
            <w:r w:rsidRPr="00521D52">
              <w:rPr>
                <w:rFonts w:cstheme="minorHAnsi"/>
              </w:rPr>
              <w:t>Communicate with peers.</w:t>
            </w:r>
          </w:p>
          <w:p w14:paraId="20BDF097" w14:textId="77777777" w:rsidR="00F65E1D" w:rsidRPr="00521D52" w:rsidRDefault="00F65E1D" w:rsidP="00F65E1D">
            <w:pPr>
              <w:rPr>
                <w:rFonts w:cstheme="minorHAnsi"/>
              </w:rPr>
            </w:pPr>
          </w:p>
          <w:p w14:paraId="31C39112" w14:textId="77777777" w:rsidR="00F65E1D" w:rsidRPr="00521D52" w:rsidRDefault="00F65E1D" w:rsidP="00F65E1D">
            <w:pPr>
              <w:rPr>
                <w:rFonts w:cstheme="minorHAnsi"/>
              </w:rPr>
            </w:pPr>
            <w:r w:rsidRPr="00521D52">
              <w:rPr>
                <w:rFonts w:cstheme="minorHAnsi"/>
              </w:rPr>
              <w:t>Consider previous experiences to produce ideas.</w:t>
            </w:r>
          </w:p>
          <w:p w14:paraId="36A12C91" w14:textId="77777777" w:rsidR="00F65E1D" w:rsidRPr="00521D52" w:rsidRDefault="00F65E1D" w:rsidP="00F65E1D">
            <w:pPr>
              <w:rPr>
                <w:rFonts w:cstheme="minorHAnsi"/>
              </w:rPr>
            </w:pPr>
          </w:p>
          <w:p w14:paraId="60378606" w14:textId="77777777" w:rsidR="00F65E1D" w:rsidRPr="00521D52" w:rsidRDefault="00F65E1D" w:rsidP="00F65E1D">
            <w:pPr>
              <w:rPr>
                <w:rFonts w:cstheme="minorHAnsi"/>
              </w:rPr>
            </w:pPr>
            <w:r w:rsidRPr="00521D52">
              <w:rPr>
                <w:rFonts w:cstheme="minorHAnsi"/>
              </w:rPr>
              <w:lastRenderedPageBreak/>
              <w:t>Consider how to improve designs based on previous experiences.</w:t>
            </w:r>
          </w:p>
          <w:p w14:paraId="03CB5D72" w14:textId="77777777" w:rsidR="00F65E1D" w:rsidRPr="00521D52" w:rsidRDefault="00F65E1D" w:rsidP="00F65E1D">
            <w:pPr>
              <w:rPr>
                <w:rFonts w:cstheme="minorHAnsi"/>
              </w:rPr>
            </w:pPr>
          </w:p>
        </w:tc>
        <w:tc>
          <w:tcPr>
            <w:tcW w:w="2171" w:type="dxa"/>
          </w:tcPr>
          <w:p w14:paraId="4D1D7BBB" w14:textId="77777777" w:rsidR="00F65E1D" w:rsidRPr="00521D52" w:rsidRDefault="00F65E1D" w:rsidP="00F65E1D">
            <w:pPr>
              <w:rPr>
                <w:rFonts w:cstheme="minorHAnsi"/>
              </w:rPr>
            </w:pPr>
            <w:r w:rsidRPr="00521D52">
              <w:rPr>
                <w:rFonts w:cstheme="minorHAnsi"/>
              </w:rPr>
              <w:lastRenderedPageBreak/>
              <w:t>Generate designs from previous experiences and through observations and discussions with others.</w:t>
            </w:r>
          </w:p>
          <w:p w14:paraId="7F208FD1" w14:textId="77777777" w:rsidR="00F65E1D" w:rsidRPr="00521D52" w:rsidRDefault="00F65E1D" w:rsidP="00F65E1D">
            <w:pPr>
              <w:rPr>
                <w:rFonts w:cstheme="minorHAnsi"/>
              </w:rPr>
            </w:pPr>
          </w:p>
          <w:p w14:paraId="1F3A51CB" w14:textId="77777777" w:rsidR="00F65E1D" w:rsidRPr="00521D52" w:rsidRDefault="00F65E1D" w:rsidP="00F65E1D">
            <w:pPr>
              <w:rPr>
                <w:rFonts w:cstheme="minorHAnsi"/>
              </w:rPr>
            </w:pPr>
            <w:r w:rsidRPr="00521D52">
              <w:rPr>
                <w:rFonts w:cstheme="minorHAnsi"/>
              </w:rPr>
              <w:t>Consider the purpose of the design.</w:t>
            </w:r>
          </w:p>
          <w:p w14:paraId="1B609ECE" w14:textId="77777777" w:rsidR="00F65E1D" w:rsidRPr="00521D52" w:rsidRDefault="00F65E1D" w:rsidP="00F65E1D">
            <w:pPr>
              <w:rPr>
                <w:rFonts w:cstheme="minorHAnsi"/>
              </w:rPr>
            </w:pPr>
          </w:p>
          <w:p w14:paraId="64B9184E" w14:textId="77777777" w:rsidR="00F65E1D" w:rsidRPr="00521D52" w:rsidRDefault="00F65E1D" w:rsidP="00F65E1D">
            <w:pPr>
              <w:rPr>
                <w:rFonts w:cstheme="minorHAnsi"/>
              </w:rPr>
            </w:pPr>
            <w:r w:rsidRPr="00521D52">
              <w:rPr>
                <w:rFonts w:cstheme="minorHAnsi"/>
              </w:rPr>
              <w:t>Create with a specific design criteria or audience in place.</w:t>
            </w:r>
          </w:p>
          <w:p w14:paraId="2BE64F84" w14:textId="77777777" w:rsidR="00F65E1D" w:rsidRPr="00521D52" w:rsidRDefault="00F65E1D" w:rsidP="00F65E1D">
            <w:pPr>
              <w:rPr>
                <w:rFonts w:cstheme="minorHAnsi"/>
              </w:rPr>
            </w:pPr>
          </w:p>
          <w:p w14:paraId="3D853300" w14:textId="77777777" w:rsidR="00F65E1D" w:rsidRPr="00521D52" w:rsidRDefault="00F65E1D" w:rsidP="00F65E1D">
            <w:pPr>
              <w:rPr>
                <w:rFonts w:cstheme="minorHAnsi"/>
              </w:rPr>
            </w:pPr>
            <w:r w:rsidRPr="00521D52">
              <w:rPr>
                <w:rFonts w:cstheme="minorHAnsi"/>
              </w:rPr>
              <w:lastRenderedPageBreak/>
              <w:t xml:space="preserve">Consider the materials that are going to </w:t>
            </w:r>
            <w:proofErr w:type="gramStart"/>
            <w:r w:rsidRPr="00521D52">
              <w:rPr>
                <w:rFonts w:cstheme="minorHAnsi"/>
              </w:rPr>
              <w:t>be used</w:t>
            </w:r>
            <w:proofErr w:type="gramEnd"/>
            <w:r w:rsidRPr="00521D52">
              <w:rPr>
                <w:rFonts w:cstheme="minorHAnsi"/>
              </w:rPr>
              <w:t>.</w:t>
            </w:r>
          </w:p>
          <w:p w14:paraId="3A025BBF" w14:textId="77777777" w:rsidR="00F65E1D" w:rsidRPr="00521D52" w:rsidRDefault="00F65E1D" w:rsidP="00F65E1D">
            <w:pPr>
              <w:rPr>
                <w:rFonts w:cstheme="minorHAnsi"/>
              </w:rPr>
            </w:pPr>
          </w:p>
          <w:p w14:paraId="07867293" w14:textId="77777777" w:rsidR="00F65E1D" w:rsidRPr="00521D52" w:rsidRDefault="00F65E1D" w:rsidP="00F65E1D">
            <w:pPr>
              <w:rPr>
                <w:rFonts w:cstheme="minorHAnsi"/>
              </w:rPr>
            </w:pPr>
            <w:r w:rsidRPr="00521D52">
              <w:rPr>
                <w:rFonts w:cstheme="minorHAnsi"/>
              </w:rPr>
              <w:t>Consider techniques needed to create the design.</w:t>
            </w:r>
          </w:p>
          <w:p w14:paraId="4BE6301E" w14:textId="77777777" w:rsidR="00F65E1D" w:rsidRPr="00521D52" w:rsidRDefault="00F65E1D" w:rsidP="00F65E1D">
            <w:pPr>
              <w:rPr>
                <w:rFonts w:cstheme="minorHAnsi"/>
              </w:rPr>
            </w:pPr>
          </w:p>
          <w:p w14:paraId="58D0CA03" w14:textId="77777777" w:rsidR="00F65E1D" w:rsidRPr="00521D52" w:rsidRDefault="00F65E1D" w:rsidP="00F65E1D">
            <w:pPr>
              <w:rPr>
                <w:rFonts w:cstheme="minorHAnsi"/>
              </w:rPr>
            </w:pPr>
            <w:r w:rsidRPr="00521D52">
              <w:rPr>
                <w:rFonts w:cstheme="minorHAnsi"/>
              </w:rPr>
              <w:t>Label designs with key information.</w:t>
            </w:r>
          </w:p>
          <w:p w14:paraId="5CE2AA22" w14:textId="77777777" w:rsidR="00F65E1D" w:rsidRPr="00521D52" w:rsidRDefault="00F65E1D" w:rsidP="00F65E1D">
            <w:pPr>
              <w:rPr>
                <w:rFonts w:cstheme="minorHAnsi"/>
              </w:rPr>
            </w:pPr>
          </w:p>
          <w:p w14:paraId="2BCC9A0F" w14:textId="194C9F25" w:rsidR="00F65E1D" w:rsidRPr="00F44169" w:rsidRDefault="00F65E1D" w:rsidP="00F65E1D">
            <w:pPr>
              <w:pStyle w:val="ListParagraph"/>
              <w:numPr>
                <w:ilvl w:val="0"/>
                <w:numId w:val="13"/>
              </w:numPr>
              <w:spacing w:after="0" w:line="240" w:lineRule="auto"/>
              <w:rPr>
                <w:rFonts w:cstheme="minorHAnsi"/>
                <w:color w:val="000000"/>
              </w:rPr>
            </w:pPr>
          </w:p>
        </w:tc>
        <w:tc>
          <w:tcPr>
            <w:tcW w:w="2240" w:type="dxa"/>
          </w:tcPr>
          <w:p w14:paraId="7EA5BA68" w14:textId="77777777" w:rsidR="00F65E1D" w:rsidRPr="00521D52" w:rsidRDefault="00F65E1D" w:rsidP="00F65E1D">
            <w:pPr>
              <w:rPr>
                <w:rFonts w:cstheme="minorHAnsi"/>
              </w:rPr>
            </w:pPr>
            <w:r w:rsidRPr="00521D52">
              <w:rPr>
                <w:rFonts w:cstheme="minorHAnsi"/>
              </w:rPr>
              <w:lastRenderedPageBreak/>
              <w:t>Generate ideas for a creation considering its’ intended purpose.</w:t>
            </w:r>
          </w:p>
          <w:p w14:paraId="36ED22BD" w14:textId="77777777" w:rsidR="00F65E1D" w:rsidRPr="00521D52" w:rsidRDefault="00F65E1D" w:rsidP="00F65E1D">
            <w:pPr>
              <w:rPr>
                <w:rFonts w:cstheme="minorHAnsi"/>
              </w:rPr>
            </w:pPr>
          </w:p>
          <w:p w14:paraId="425A8959" w14:textId="77777777" w:rsidR="00F65E1D" w:rsidRPr="00521D52" w:rsidRDefault="00F65E1D" w:rsidP="00F65E1D">
            <w:pPr>
              <w:rPr>
                <w:rFonts w:cstheme="minorHAnsi"/>
              </w:rPr>
            </w:pPr>
            <w:r w:rsidRPr="00521D52">
              <w:rPr>
                <w:rFonts w:cstheme="minorHAnsi"/>
              </w:rPr>
              <w:t>Consider the audience of the product.</w:t>
            </w:r>
          </w:p>
          <w:p w14:paraId="2653E942" w14:textId="77777777" w:rsidR="00F65E1D" w:rsidRPr="00521D52" w:rsidRDefault="00F65E1D" w:rsidP="00F65E1D">
            <w:pPr>
              <w:rPr>
                <w:rFonts w:cstheme="minorHAnsi"/>
              </w:rPr>
            </w:pPr>
          </w:p>
          <w:p w14:paraId="7C285F37" w14:textId="77777777" w:rsidR="00F65E1D" w:rsidRPr="00521D52" w:rsidRDefault="00F65E1D" w:rsidP="00F65E1D">
            <w:pPr>
              <w:rPr>
                <w:rFonts w:cstheme="minorHAnsi"/>
              </w:rPr>
            </w:pPr>
            <w:r w:rsidRPr="00521D52">
              <w:rPr>
                <w:rFonts w:cstheme="minorHAnsi"/>
              </w:rPr>
              <w:t>Identify the criteria for a successful product.</w:t>
            </w:r>
          </w:p>
          <w:p w14:paraId="33D9C3CE" w14:textId="77777777" w:rsidR="00F65E1D" w:rsidRPr="00521D52" w:rsidRDefault="00F65E1D" w:rsidP="00F65E1D">
            <w:pPr>
              <w:rPr>
                <w:rFonts w:cstheme="minorHAnsi"/>
              </w:rPr>
            </w:pPr>
          </w:p>
          <w:p w14:paraId="4439955F" w14:textId="77777777" w:rsidR="00F65E1D" w:rsidRPr="00521D52" w:rsidRDefault="00F65E1D" w:rsidP="00F65E1D">
            <w:pPr>
              <w:rPr>
                <w:rFonts w:cstheme="minorHAnsi"/>
              </w:rPr>
            </w:pPr>
            <w:r w:rsidRPr="00521D52">
              <w:rPr>
                <w:rFonts w:cstheme="minorHAnsi"/>
              </w:rPr>
              <w:t>Plan the process of creating the product prior to starting.</w:t>
            </w:r>
          </w:p>
          <w:p w14:paraId="702427B0" w14:textId="77777777" w:rsidR="00F65E1D" w:rsidRPr="00521D52" w:rsidRDefault="00F65E1D" w:rsidP="00F65E1D">
            <w:pPr>
              <w:rPr>
                <w:rFonts w:cstheme="minorHAnsi"/>
              </w:rPr>
            </w:pPr>
          </w:p>
          <w:p w14:paraId="36138466" w14:textId="77777777" w:rsidR="00F65E1D" w:rsidRPr="00521D52" w:rsidRDefault="00F65E1D" w:rsidP="00F65E1D">
            <w:pPr>
              <w:rPr>
                <w:rFonts w:cstheme="minorHAnsi"/>
              </w:rPr>
            </w:pPr>
            <w:r w:rsidRPr="00521D52">
              <w:rPr>
                <w:rFonts w:cstheme="minorHAnsi"/>
              </w:rPr>
              <w:lastRenderedPageBreak/>
              <w:t xml:space="preserve">Explore, observe, develop and communicate ideas, amongst others, for the design prior to starting. </w:t>
            </w:r>
          </w:p>
          <w:p w14:paraId="633EFB67" w14:textId="5940781C" w:rsidR="00F65E1D" w:rsidRPr="00521D52" w:rsidRDefault="00F65E1D" w:rsidP="00F65E1D">
            <w:pPr>
              <w:rPr>
                <w:rFonts w:cstheme="minorHAnsi"/>
              </w:rPr>
            </w:pPr>
          </w:p>
        </w:tc>
        <w:tc>
          <w:tcPr>
            <w:tcW w:w="2207" w:type="dxa"/>
          </w:tcPr>
          <w:p w14:paraId="25CB0177" w14:textId="77777777" w:rsidR="00F65E1D" w:rsidRPr="00521D52" w:rsidRDefault="00F65E1D" w:rsidP="00F65E1D">
            <w:pPr>
              <w:rPr>
                <w:rFonts w:cstheme="minorHAnsi"/>
              </w:rPr>
            </w:pPr>
            <w:r w:rsidRPr="00521D52">
              <w:rPr>
                <w:rFonts w:cstheme="minorHAnsi"/>
              </w:rPr>
              <w:lastRenderedPageBreak/>
              <w:t xml:space="preserve">Create detailed, labelled drawings of designs. </w:t>
            </w:r>
          </w:p>
          <w:p w14:paraId="780405D9" w14:textId="77777777" w:rsidR="00F65E1D" w:rsidRPr="00521D52" w:rsidRDefault="00F65E1D" w:rsidP="00F65E1D">
            <w:pPr>
              <w:rPr>
                <w:rFonts w:cstheme="minorHAnsi"/>
              </w:rPr>
            </w:pPr>
          </w:p>
          <w:p w14:paraId="4D614AF2" w14:textId="77777777" w:rsidR="00F65E1D" w:rsidRPr="00521D52" w:rsidRDefault="00F65E1D" w:rsidP="00F65E1D">
            <w:pPr>
              <w:rPr>
                <w:rFonts w:cstheme="minorHAnsi"/>
              </w:rPr>
            </w:pPr>
            <w:r w:rsidRPr="00521D52">
              <w:rPr>
                <w:rFonts w:cstheme="minorHAnsi"/>
              </w:rPr>
              <w:t xml:space="preserve">Consider drawing from different views to </w:t>
            </w:r>
            <w:proofErr w:type="gramStart"/>
            <w:r w:rsidRPr="00521D52">
              <w:rPr>
                <w:rFonts w:cstheme="minorHAnsi"/>
              </w:rPr>
              <w:t>showcase</w:t>
            </w:r>
            <w:proofErr w:type="gramEnd"/>
            <w:r w:rsidRPr="00521D52">
              <w:rPr>
                <w:rFonts w:cstheme="minorHAnsi"/>
              </w:rPr>
              <w:t xml:space="preserve"> different features on the design.</w:t>
            </w:r>
          </w:p>
          <w:p w14:paraId="2884FC29" w14:textId="77777777" w:rsidR="00F65E1D" w:rsidRPr="00521D52" w:rsidRDefault="00F65E1D" w:rsidP="00F65E1D">
            <w:pPr>
              <w:rPr>
                <w:rFonts w:cstheme="minorHAnsi"/>
              </w:rPr>
            </w:pPr>
          </w:p>
          <w:p w14:paraId="10CA66FF" w14:textId="77777777" w:rsidR="00F65E1D" w:rsidRPr="00521D52" w:rsidRDefault="00F65E1D" w:rsidP="00F65E1D">
            <w:pPr>
              <w:rPr>
                <w:rFonts w:cstheme="minorHAnsi"/>
              </w:rPr>
            </w:pPr>
            <w:r w:rsidRPr="00521D52">
              <w:rPr>
                <w:rFonts w:cstheme="minorHAnsi"/>
              </w:rPr>
              <w:t>Create a design criteria and success criteria based on the task that has been set.</w:t>
            </w:r>
          </w:p>
          <w:p w14:paraId="3FDDFDA8" w14:textId="77777777" w:rsidR="00F65E1D" w:rsidRPr="00521D52" w:rsidRDefault="00F65E1D" w:rsidP="00F65E1D">
            <w:pPr>
              <w:rPr>
                <w:rFonts w:cstheme="minorHAnsi"/>
              </w:rPr>
            </w:pPr>
          </w:p>
          <w:p w14:paraId="4258F8A3" w14:textId="77777777" w:rsidR="00F65E1D" w:rsidRPr="00521D52" w:rsidRDefault="00F65E1D" w:rsidP="00F65E1D">
            <w:pPr>
              <w:rPr>
                <w:rFonts w:cstheme="minorHAnsi"/>
              </w:rPr>
            </w:pPr>
            <w:r w:rsidRPr="00521D52">
              <w:rPr>
                <w:rFonts w:cstheme="minorHAnsi"/>
              </w:rPr>
              <w:lastRenderedPageBreak/>
              <w:t xml:space="preserve">Consider the target audience when creating a product. </w:t>
            </w:r>
          </w:p>
          <w:p w14:paraId="6A47608D" w14:textId="77777777" w:rsidR="00F65E1D" w:rsidRPr="00521D52" w:rsidRDefault="00F65E1D" w:rsidP="00F65E1D">
            <w:pPr>
              <w:rPr>
                <w:rFonts w:cstheme="minorHAnsi"/>
              </w:rPr>
            </w:pPr>
          </w:p>
          <w:p w14:paraId="4F4FEB2C" w14:textId="77777777" w:rsidR="00F65E1D" w:rsidRPr="00521D52" w:rsidRDefault="00F65E1D" w:rsidP="00F65E1D">
            <w:pPr>
              <w:rPr>
                <w:rFonts w:cstheme="minorHAnsi"/>
              </w:rPr>
            </w:pPr>
            <w:r w:rsidRPr="00521D52">
              <w:rPr>
                <w:rFonts w:cstheme="minorHAnsi"/>
              </w:rPr>
              <w:t xml:space="preserve">Consider the order that design tasks </w:t>
            </w:r>
            <w:proofErr w:type="gramStart"/>
            <w:r w:rsidRPr="00521D52">
              <w:rPr>
                <w:rFonts w:cstheme="minorHAnsi"/>
              </w:rPr>
              <w:t>will be completed</w:t>
            </w:r>
            <w:proofErr w:type="gramEnd"/>
            <w:r w:rsidRPr="00521D52">
              <w:rPr>
                <w:rFonts w:cstheme="minorHAnsi"/>
              </w:rPr>
              <w:t xml:space="preserve">. </w:t>
            </w:r>
          </w:p>
          <w:p w14:paraId="47FDCAAE" w14:textId="77777777" w:rsidR="00F65E1D" w:rsidRPr="00521D52" w:rsidRDefault="00F65E1D" w:rsidP="00F65E1D">
            <w:pPr>
              <w:rPr>
                <w:rFonts w:cstheme="minorHAnsi"/>
              </w:rPr>
            </w:pPr>
          </w:p>
          <w:p w14:paraId="6E554AED" w14:textId="77777777" w:rsidR="00F65E1D" w:rsidRPr="00521D52" w:rsidRDefault="00F65E1D" w:rsidP="00F65E1D">
            <w:pPr>
              <w:rPr>
                <w:rFonts w:cstheme="minorHAnsi"/>
              </w:rPr>
            </w:pPr>
            <w:r w:rsidRPr="00521D52">
              <w:rPr>
                <w:rFonts w:cstheme="minorHAnsi"/>
              </w:rPr>
              <w:t xml:space="preserve">Plan how to use materials and equipment. </w:t>
            </w:r>
          </w:p>
          <w:p w14:paraId="59285E82" w14:textId="77777777" w:rsidR="00F65E1D" w:rsidRPr="00521D52" w:rsidRDefault="00F65E1D" w:rsidP="00F65E1D">
            <w:pPr>
              <w:rPr>
                <w:rFonts w:cstheme="minorHAnsi"/>
              </w:rPr>
            </w:pPr>
          </w:p>
          <w:p w14:paraId="7CBE772A" w14:textId="77777777" w:rsidR="00F65E1D" w:rsidRPr="00521D52" w:rsidRDefault="00F65E1D" w:rsidP="00F65E1D">
            <w:pPr>
              <w:rPr>
                <w:rFonts w:cstheme="minorHAnsi"/>
              </w:rPr>
            </w:pPr>
            <w:r w:rsidRPr="00521D52">
              <w:rPr>
                <w:rFonts w:cstheme="minorHAnsi"/>
              </w:rPr>
              <w:t xml:space="preserve">Consider alternative ways of reaching the final product, in case something </w:t>
            </w:r>
            <w:proofErr w:type="gramStart"/>
            <w:r w:rsidRPr="00521D52">
              <w:rPr>
                <w:rFonts w:cstheme="minorHAnsi"/>
              </w:rPr>
              <w:t>doesn’t</w:t>
            </w:r>
            <w:proofErr w:type="gramEnd"/>
            <w:r w:rsidRPr="00521D52">
              <w:rPr>
                <w:rFonts w:cstheme="minorHAnsi"/>
              </w:rPr>
              <w:t xml:space="preserve"> go to plan.</w:t>
            </w:r>
          </w:p>
          <w:p w14:paraId="31EE9393" w14:textId="77777777" w:rsidR="00F65E1D" w:rsidRPr="00521D52" w:rsidRDefault="00F65E1D" w:rsidP="00F65E1D">
            <w:pPr>
              <w:rPr>
                <w:rFonts w:cstheme="minorHAnsi"/>
              </w:rPr>
            </w:pPr>
          </w:p>
          <w:p w14:paraId="28A0380F" w14:textId="77777777" w:rsidR="00F65E1D" w:rsidRPr="00521D52" w:rsidRDefault="00F65E1D" w:rsidP="00F65E1D">
            <w:pPr>
              <w:rPr>
                <w:rFonts w:cstheme="minorHAnsi"/>
              </w:rPr>
            </w:pPr>
            <w:r w:rsidRPr="00521D52">
              <w:rPr>
                <w:rFonts w:cstheme="minorHAnsi"/>
              </w:rPr>
              <w:t xml:space="preserve">Explain plans that </w:t>
            </w:r>
            <w:proofErr w:type="gramStart"/>
            <w:r w:rsidRPr="00521D52">
              <w:rPr>
                <w:rFonts w:cstheme="minorHAnsi"/>
              </w:rPr>
              <w:t>have been made</w:t>
            </w:r>
            <w:proofErr w:type="gramEnd"/>
            <w:r w:rsidRPr="00521D52">
              <w:rPr>
                <w:rFonts w:cstheme="minorHAnsi"/>
              </w:rPr>
              <w:t xml:space="preserve"> and answer questions regarding the plans.</w:t>
            </w:r>
          </w:p>
          <w:p w14:paraId="25936022" w14:textId="77777777" w:rsidR="00F65E1D" w:rsidRPr="00521D52" w:rsidRDefault="00F65E1D" w:rsidP="00F65E1D">
            <w:pPr>
              <w:rPr>
                <w:rFonts w:cstheme="minorHAnsi"/>
              </w:rPr>
            </w:pPr>
          </w:p>
          <w:p w14:paraId="023F82FA" w14:textId="21DBB32C" w:rsidR="00F65E1D" w:rsidRPr="00F65E1D" w:rsidRDefault="00F65E1D" w:rsidP="00F65E1D">
            <w:pPr>
              <w:rPr>
                <w:rFonts w:cstheme="minorHAnsi"/>
                <w:color w:val="000000"/>
              </w:rPr>
            </w:pPr>
            <w:r w:rsidRPr="00F65E1D">
              <w:rPr>
                <w:rFonts w:cstheme="minorHAnsi"/>
              </w:rPr>
              <w:t>Draw upon previous experiences when designing.</w:t>
            </w:r>
          </w:p>
        </w:tc>
        <w:tc>
          <w:tcPr>
            <w:tcW w:w="2240" w:type="dxa"/>
          </w:tcPr>
          <w:p w14:paraId="04756904" w14:textId="77777777" w:rsidR="00F65E1D" w:rsidRPr="00521D52" w:rsidRDefault="00F65E1D" w:rsidP="00F65E1D">
            <w:pPr>
              <w:rPr>
                <w:rFonts w:cstheme="minorHAnsi"/>
              </w:rPr>
            </w:pPr>
            <w:r w:rsidRPr="00521D52">
              <w:rPr>
                <w:rFonts w:cstheme="minorHAnsi"/>
              </w:rPr>
              <w:lastRenderedPageBreak/>
              <w:t xml:space="preserve">Generate and create a map of ideas. </w:t>
            </w:r>
          </w:p>
          <w:p w14:paraId="274A839D" w14:textId="77777777" w:rsidR="00F65E1D" w:rsidRPr="00521D52" w:rsidRDefault="00F65E1D" w:rsidP="00F65E1D">
            <w:pPr>
              <w:rPr>
                <w:rFonts w:cstheme="minorHAnsi"/>
              </w:rPr>
            </w:pPr>
          </w:p>
          <w:p w14:paraId="70A7EA9C" w14:textId="77777777" w:rsidR="00F65E1D" w:rsidRPr="00521D52" w:rsidRDefault="00F65E1D" w:rsidP="00F65E1D">
            <w:pPr>
              <w:rPr>
                <w:rFonts w:cstheme="minorHAnsi"/>
              </w:rPr>
            </w:pPr>
            <w:r w:rsidRPr="00521D52">
              <w:rPr>
                <w:rFonts w:cstheme="minorHAnsi"/>
              </w:rPr>
              <w:t>Identify a purpose for a product.</w:t>
            </w:r>
          </w:p>
          <w:p w14:paraId="74E054EF" w14:textId="77777777" w:rsidR="00F65E1D" w:rsidRPr="00521D52" w:rsidRDefault="00F65E1D" w:rsidP="00F65E1D">
            <w:pPr>
              <w:rPr>
                <w:rFonts w:cstheme="minorHAnsi"/>
              </w:rPr>
            </w:pPr>
          </w:p>
          <w:p w14:paraId="5D27552D" w14:textId="77777777" w:rsidR="00F65E1D" w:rsidRPr="00521D52" w:rsidRDefault="00F65E1D" w:rsidP="00F65E1D">
            <w:pPr>
              <w:rPr>
                <w:rFonts w:cstheme="minorHAnsi"/>
              </w:rPr>
            </w:pPr>
            <w:r w:rsidRPr="00521D52">
              <w:rPr>
                <w:rFonts w:cstheme="minorHAnsi"/>
              </w:rPr>
              <w:t xml:space="preserve">Develop a map of what needs to be done, which materials are needed, how to use chosen equipment and the process of creation. </w:t>
            </w:r>
          </w:p>
          <w:p w14:paraId="48FB7F08" w14:textId="77777777" w:rsidR="00F65E1D" w:rsidRPr="00521D52" w:rsidRDefault="00F65E1D" w:rsidP="00F65E1D">
            <w:pPr>
              <w:rPr>
                <w:rFonts w:cstheme="minorHAnsi"/>
              </w:rPr>
            </w:pPr>
          </w:p>
          <w:p w14:paraId="73452E05" w14:textId="77777777" w:rsidR="00F65E1D" w:rsidRPr="00521D52" w:rsidRDefault="00F65E1D" w:rsidP="00F65E1D">
            <w:pPr>
              <w:rPr>
                <w:rFonts w:cstheme="minorHAnsi"/>
              </w:rPr>
            </w:pPr>
            <w:r w:rsidRPr="00521D52">
              <w:rPr>
                <w:rFonts w:cstheme="minorHAnsi"/>
              </w:rPr>
              <w:t xml:space="preserve">Consider adaptations that </w:t>
            </w:r>
            <w:proofErr w:type="gramStart"/>
            <w:r w:rsidRPr="00521D52">
              <w:rPr>
                <w:rFonts w:cstheme="minorHAnsi"/>
              </w:rPr>
              <w:lastRenderedPageBreak/>
              <w:t>may be needed</w:t>
            </w:r>
            <w:proofErr w:type="gramEnd"/>
            <w:r w:rsidRPr="00521D52">
              <w:rPr>
                <w:rFonts w:cstheme="minorHAnsi"/>
              </w:rPr>
              <w:t xml:space="preserve"> if first attempts fail.</w:t>
            </w:r>
          </w:p>
          <w:p w14:paraId="40036709" w14:textId="77777777" w:rsidR="00F65E1D" w:rsidRPr="00521D52" w:rsidRDefault="00F65E1D" w:rsidP="00F65E1D">
            <w:pPr>
              <w:rPr>
                <w:rFonts w:cstheme="minorHAnsi"/>
              </w:rPr>
            </w:pPr>
          </w:p>
          <w:p w14:paraId="5D94896D" w14:textId="77777777" w:rsidR="00F65E1D" w:rsidRPr="00521D52" w:rsidRDefault="00F65E1D" w:rsidP="00F65E1D">
            <w:pPr>
              <w:rPr>
                <w:rFonts w:cstheme="minorHAnsi"/>
              </w:rPr>
            </w:pPr>
            <w:r w:rsidRPr="00521D52">
              <w:rPr>
                <w:rFonts w:cstheme="minorHAnsi"/>
              </w:rPr>
              <w:t>Use previous experiences, results of investigations, information sources, including ICT when developing design ideas.</w:t>
            </w:r>
          </w:p>
          <w:p w14:paraId="26690D8A" w14:textId="77777777" w:rsidR="00F65E1D" w:rsidRPr="00521D52" w:rsidRDefault="00F65E1D" w:rsidP="00F65E1D">
            <w:pPr>
              <w:rPr>
                <w:rFonts w:cstheme="minorHAnsi"/>
              </w:rPr>
            </w:pPr>
          </w:p>
          <w:p w14:paraId="27393309" w14:textId="77777777" w:rsidR="00F65E1D" w:rsidRPr="00521D52" w:rsidRDefault="00F65E1D" w:rsidP="00F65E1D">
            <w:pPr>
              <w:spacing w:line="256" w:lineRule="auto"/>
              <w:rPr>
                <w:rFonts w:cstheme="minorHAnsi"/>
              </w:rPr>
            </w:pPr>
            <w:r w:rsidRPr="00521D52">
              <w:rPr>
                <w:rFonts w:cstheme="minorHAnsi"/>
              </w:rPr>
              <w:t xml:space="preserve">Create diagrams to communicate ideas. </w:t>
            </w:r>
          </w:p>
          <w:p w14:paraId="5867BA2F" w14:textId="77777777" w:rsidR="00F65E1D" w:rsidRPr="00521D52" w:rsidRDefault="00F65E1D" w:rsidP="00F65E1D">
            <w:pPr>
              <w:spacing w:line="256" w:lineRule="auto"/>
              <w:rPr>
                <w:rFonts w:cstheme="minorHAnsi"/>
              </w:rPr>
            </w:pPr>
          </w:p>
          <w:p w14:paraId="1E5E75B7" w14:textId="77777777" w:rsidR="00F65E1D" w:rsidRPr="00521D52" w:rsidRDefault="00F65E1D" w:rsidP="00F65E1D">
            <w:pPr>
              <w:spacing w:line="256" w:lineRule="auto"/>
              <w:rPr>
                <w:rFonts w:cstheme="minorHAnsi"/>
              </w:rPr>
            </w:pPr>
            <w:r w:rsidRPr="00521D52">
              <w:rPr>
                <w:rFonts w:cstheme="minorHAnsi"/>
              </w:rPr>
              <w:t>Sketch and model alternative ideas.</w:t>
            </w:r>
          </w:p>
          <w:p w14:paraId="28D6C2C0" w14:textId="77777777" w:rsidR="00F65E1D" w:rsidRPr="00521D52" w:rsidRDefault="00F65E1D" w:rsidP="00F65E1D">
            <w:pPr>
              <w:spacing w:line="256" w:lineRule="auto"/>
              <w:rPr>
                <w:rFonts w:cstheme="minorHAnsi"/>
              </w:rPr>
            </w:pPr>
          </w:p>
          <w:p w14:paraId="51FA0E59" w14:textId="77777777" w:rsidR="00F65E1D" w:rsidRPr="00521D52" w:rsidRDefault="00F65E1D" w:rsidP="00F65E1D">
            <w:pPr>
              <w:rPr>
                <w:rFonts w:cstheme="minorHAnsi"/>
              </w:rPr>
            </w:pPr>
            <w:r w:rsidRPr="00521D52">
              <w:rPr>
                <w:rFonts w:cstheme="minorHAnsi"/>
              </w:rPr>
              <w:t xml:space="preserve">Develop </w:t>
            </w:r>
            <w:proofErr w:type="gramStart"/>
            <w:r w:rsidRPr="00521D52">
              <w:rPr>
                <w:rFonts w:cstheme="minorHAnsi"/>
              </w:rPr>
              <w:t>a design criteria</w:t>
            </w:r>
            <w:proofErr w:type="gramEnd"/>
            <w:r w:rsidRPr="00521D52">
              <w:rPr>
                <w:rFonts w:cstheme="minorHAnsi"/>
              </w:rPr>
              <w:t xml:space="preserve"> from a design brief.</w:t>
            </w:r>
          </w:p>
          <w:p w14:paraId="01055AEE" w14:textId="77777777" w:rsidR="00F65E1D" w:rsidRPr="00521D52" w:rsidRDefault="00F65E1D" w:rsidP="00F65E1D">
            <w:pPr>
              <w:rPr>
                <w:rFonts w:cstheme="minorHAnsi"/>
              </w:rPr>
            </w:pPr>
            <w:r w:rsidRPr="00521D52">
              <w:rPr>
                <w:rFonts w:cstheme="minorHAnsi"/>
              </w:rPr>
              <w:t xml:space="preserve"> </w:t>
            </w:r>
          </w:p>
          <w:p w14:paraId="457E13D5" w14:textId="77777777" w:rsidR="00F65E1D" w:rsidRPr="00521D52" w:rsidRDefault="00F65E1D" w:rsidP="00F65E1D">
            <w:pPr>
              <w:rPr>
                <w:rFonts w:cstheme="minorHAnsi"/>
              </w:rPr>
            </w:pPr>
            <w:r w:rsidRPr="00521D52">
              <w:rPr>
                <w:rFonts w:cstheme="minorHAnsi"/>
              </w:rPr>
              <w:t xml:space="preserve">Generate ideas using thumbnail sketches and exploded diagrams. </w:t>
            </w:r>
          </w:p>
          <w:p w14:paraId="10CBB524" w14:textId="77777777" w:rsidR="00F65E1D" w:rsidRPr="00521D52" w:rsidRDefault="00F65E1D" w:rsidP="00F65E1D">
            <w:pPr>
              <w:rPr>
                <w:rFonts w:cstheme="minorHAnsi"/>
              </w:rPr>
            </w:pPr>
          </w:p>
          <w:p w14:paraId="59905B27" w14:textId="71F0CE16" w:rsidR="00F65E1D" w:rsidRPr="00521D52" w:rsidRDefault="00F65E1D" w:rsidP="00F65E1D">
            <w:pPr>
              <w:rPr>
                <w:rFonts w:cstheme="minorHAnsi"/>
              </w:rPr>
            </w:pPr>
            <w:r w:rsidRPr="00521D52">
              <w:rPr>
                <w:rFonts w:cstheme="minorHAnsi"/>
              </w:rPr>
              <w:t xml:space="preserve">Learn that different types of drawings </w:t>
            </w:r>
            <w:proofErr w:type="gramStart"/>
            <w:r w:rsidRPr="00521D52">
              <w:rPr>
                <w:rFonts w:cstheme="minorHAnsi"/>
              </w:rPr>
              <w:t>are used</w:t>
            </w:r>
            <w:proofErr w:type="gramEnd"/>
            <w:r w:rsidRPr="00521D52">
              <w:rPr>
                <w:rFonts w:cstheme="minorHAnsi"/>
              </w:rPr>
              <w:t xml:space="preserve"> in design to explain ideas clearly.</w:t>
            </w:r>
          </w:p>
        </w:tc>
        <w:tc>
          <w:tcPr>
            <w:tcW w:w="2359" w:type="dxa"/>
          </w:tcPr>
          <w:p w14:paraId="3E1F220C" w14:textId="77777777" w:rsidR="00F65E1D" w:rsidRPr="00521D52" w:rsidRDefault="00F65E1D" w:rsidP="00F65E1D">
            <w:pPr>
              <w:rPr>
                <w:rFonts w:cstheme="minorHAnsi"/>
              </w:rPr>
            </w:pPr>
            <w:r w:rsidRPr="00521D52">
              <w:rPr>
                <w:rFonts w:cstheme="minorHAnsi"/>
              </w:rPr>
              <w:lastRenderedPageBreak/>
              <w:t xml:space="preserve">Create detailed design plans with thorough, detailed and labelled drawings. </w:t>
            </w:r>
          </w:p>
          <w:p w14:paraId="4B69EA2B" w14:textId="77777777" w:rsidR="00F65E1D" w:rsidRPr="00521D52" w:rsidRDefault="00F65E1D" w:rsidP="00F65E1D">
            <w:pPr>
              <w:rPr>
                <w:rFonts w:cstheme="minorHAnsi"/>
              </w:rPr>
            </w:pPr>
          </w:p>
          <w:p w14:paraId="39495C39" w14:textId="77777777" w:rsidR="00F65E1D" w:rsidRPr="00521D52" w:rsidRDefault="00F65E1D" w:rsidP="00F65E1D">
            <w:pPr>
              <w:rPr>
                <w:rFonts w:cstheme="minorHAnsi"/>
              </w:rPr>
            </w:pPr>
            <w:r w:rsidRPr="00521D52">
              <w:rPr>
                <w:rFonts w:cstheme="minorHAnsi"/>
              </w:rPr>
              <w:t>Create a design specification.</w:t>
            </w:r>
          </w:p>
          <w:p w14:paraId="4E63C010" w14:textId="77777777" w:rsidR="00F65E1D" w:rsidRPr="00521D52" w:rsidRDefault="00F65E1D" w:rsidP="00F65E1D">
            <w:pPr>
              <w:rPr>
                <w:rFonts w:cstheme="minorHAnsi"/>
              </w:rPr>
            </w:pPr>
          </w:p>
          <w:p w14:paraId="63CBF8FB" w14:textId="77777777" w:rsidR="00F65E1D" w:rsidRPr="00521D52" w:rsidRDefault="00F65E1D" w:rsidP="00F65E1D">
            <w:pPr>
              <w:rPr>
                <w:rFonts w:cstheme="minorHAnsi"/>
              </w:rPr>
            </w:pPr>
            <w:r w:rsidRPr="00521D52">
              <w:rPr>
                <w:rFonts w:cstheme="minorHAnsi"/>
              </w:rPr>
              <w:t xml:space="preserve">Model ideas and explain why the project </w:t>
            </w:r>
            <w:proofErr w:type="gramStart"/>
            <w:r w:rsidRPr="00521D52">
              <w:rPr>
                <w:rFonts w:cstheme="minorHAnsi"/>
              </w:rPr>
              <w:t>has been designed</w:t>
            </w:r>
            <w:proofErr w:type="gramEnd"/>
            <w:r w:rsidRPr="00521D52">
              <w:rPr>
                <w:rFonts w:cstheme="minorHAnsi"/>
              </w:rPr>
              <w:t xml:space="preserve"> that specific way instead of a different way. </w:t>
            </w:r>
          </w:p>
          <w:p w14:paraId="231BA6DA" w14:textId="77777777" w:rsidR="00F65E1D" w:rsidRPr="00521D52" w:rsidRDefault="00F65E1D" w:rsidP="00F65E1D">
            <w:pPr>
              <w:rPr>
                <w:rFonts w:cstheme="minorHAnsi"/>
              </w:rPr>
            </w:pPr>
          </w:p>
          <w:p w14:paraId="76DCC1B9" w14:textId="77777777" w:rsidR="00F65E1D" w:rsidRPr="00521D52" w:rsidRDefault="00F65E1D" w:rsidP="00F65E1D">
            <w:pPr>
              <w:rPr>
                <w:rFonts w:cstheme="minorHAnsi"/>
              </w:rPr>
            </w:pPr>
            <w:r w:rsidRPr="00521D52">
              <w:rPr>
                <w:rFonts w:cstheme="minorHAnsi"/>
              </w:rPr>
              <w:lastRenderedPageBreak/>
              <w:t>Plan an order in which they will complete their design.</w:t>
            </w:r>
          </w:p>
          <w:p w14:paraId="1205D910" w14:textId="4726C8E1" w:rsidR="00F65E1D" w:rsidRPr="00521D52" w:rsidRDefault="00F65E1D" w:rsidP="00F65E1D">
            <w:pPr>
              <w:rPr>
                <w:rFonts w:cstheme="minorHAnsi"/>
              </w:rPr>
            </w:pPr>
          </w:p>
        </w:tc>
      </w:tr>
      <w:tr w:rsidR="00F65E1D" w:rsidRPr="0080744B" w14:paraId="1F5DB25F" w14:textId="77777777" w:rsidTr="004628CB">
        <w:trPr>
          <w:gridAfter w:val="1"/>
          <w:trHeight w:val="419"/>
        </w:trPr>
        <w:tc>
          <w:tcPr>
            <w:tcW w:w="15730" w:type="dxa"/>
            <w:gridSpan w:val="7"/>
            <w:shd w:val="clear" w:color="auto" w:fill="C5E0B3" w:themeFill="accent6" w:themeFillTint="66"/>
          </w:tcPr>
          <w:p w14:paraId="121FBB32" w14:textId="590E13C7" w:rsidR="00F65E1D" w:rsidRPr="007460B5" w:rsidRDefault="00F65E1D" w:rsidP="00F65E1D">
            <w:pPr>
              <w:jc w:val="center"/>
              <w:rPr>
                <w:rFonts w:ascii="Arial" w:hAnsi="Arial" w:cs="Arial"/>
                <w:b/>
                <w:bCs/>
                <w:sz w:val="32"/>
                <w:szCs w:val="32"/>
              </w:rPr>
            </w:pPr>
            <w:r w:rsidRPr="007460B5">
              <w:rPr>
                <w:rFonts w:ascii="Arial" w:hAnsi="Arial" w:cs="Arial"/>
                <w:b/>
                <w:bCs/>
                <w:sz w:val="32"/>
                <w:szCs w:val="32"/>
              </w:rPr>
              <w:lastRenderedPageBreak/>
              <w:t>Construction and Mechanics</w:t>
            </w:r>
          </w:p>
        </w:tc>
      </w:tr>
      <w:tr w:rsidR="00F65E1D" w:rsidRPr="0080744B" w14:paraId="377A1D00" w14:textId="77777777" w:rsidTr="00F44169">
        <w:trPr>
          <w:gridAfter w:val="1"/>
          <w:trHeight w:val="423"/>
        </w:trPr>
        <w:tc>
          <w:tcPr>
            <w:tcW w:w="2351" w:type="dxa"/>
            <w:shd w:val="clear" w:color="auto" w:fill="C5E0B3" w:themeFill="accent6" w:themeFillTint="66"/>
          </w:tcPr>
          <w:p w14:paraId="61F501F2" w14:textId="532A2093" w:rsidR="00F65E1D" w:rsidRPr="007460B5" w:rsidRDefault="00F65E1D" w:rsidP="00F65E1D">
            <w:pPr>
              <w:jc w:val="center"/>
              <w:rPr>
                <w:rFonts w:ascii="Arial" w:hAnsi="Arial" w:cs="Arial"/>
                <w:b/>
                <w:bCs/>
                <w:sz w:val="24"/>
                <w:szCs w:val="24"/>
              </w:rPr>
            </w:pPr>
            <w:r>
              <w:rPr>
                <w:rFonts w:ascii="Arial" w:hAnsi="Arial" w:cs="Arial"/>
                <w:b/>
                <w:bCs/>
                <w:sz w:val="24"/>
                <w:szCs w:val="24"/>
              </w:rPr>
              <w:t>EYFS</w:t>
            </w:r>
          </w:p>
        </w:tc>
        <w:tc>
          <w:tcPr>
            <w:tcW w:w="2162" w:type="dxa"/>
            <w:shd w:val="clear" w:color="auto" w:fill="C5E0B3" w:themeFill="accent6" w:themeFillTint="66"/>
            <w:vAlign w:val="center"/>
          </w:tcPr>
          <w:p w14:paraId="1030BC69" w14:textId="174234EC" w:rsidR="00F65E1D" w:rsidRPr="007460B5" w:rsidRDefault="00F65E1D" w:rsidP="00F65E1D">
            <w:pPr>
              <w:jc w:val="center"/>
              <w:rPr>
                <w:rFonts w:ascii="Arial" w:hAnsi="Arial" w:cs="Arial"/>
                <w:sz w:val="24"/>
                <w:szCs w:val="24"/>
              </w:rPr>
            </w:pPr>
            <w:r w:rsidRPr="007460B5">
              <w:rPr>
                <w:rFonts w:ascii="Arial" w:hAnsi="Arial" w:cs="Arial"/>
                <w:b/>
                <w:bCs/>
                <w:sz w:val="24"/>
                <w:szCs w:val="24"/>
              </w:rPr>
              <w:t>Year 1</w:t>
            </w:r>
          </w:p>
        </w:tc>
        <w:tc>
          <w:tcPr>
            <w:tcW w:w="2171" w:type="dxa"/>
            <w:shd w:val="clear" w:color="auto" w:fill="C5E0B3" w:themeFill="accent6" w:themeFillTint="66"/>
            <w:vAlign w:val="center"/>
          </w:tcPr>
          <w:p w14:paraId="38B8C476" w14:textId="21210A79" w:rsidR="00F65E1D" w:rsidRPr="007460B5" w:rsidRDefault="00F65E1D" w:rsidP="00F65E1D">
            <w:pPr>
              <w:jc w:val="center"/>
              <w:rPr>
                <w:rFonts w:ascii="Arial" w:hAnsi="Arial" w:cs="Arial"/>
                <w:sz w:val="24"/>
                <w:szCs w:val="24"/>
              </w:rPr>
            </w:pPr>
            <w:r w:rsidRPr="007460B5">
              <w:rPr>
                <w:rFonts w:ascii="Arial" w:hAnsi="Arial" w:cs="Arial"/>
                <w:b/>
                <w:bCs/>
                <w:sz w:val="24"/>
                <w:szCs w:val="24"/>
              </w:rPr>
              <w:t>Year 2</w:t>
            </w:r>
          </w:p>
        </w:tc>
        <w:tc>
          <w:tcPr>
            <w:tcW w:w="2240" w:type="dxa"/>
            <w:shd w:val="clear" w:color="auto" w:fill="C5E0B3" w:themeFill="accent6" w:themeFillTint="66"/>
            <w:vAlign w:val="center"/>
          </w:tcPr>
          <w:p w14:paraId="2355C52D" w14:textId="0B9B7E41" w:rsidR="00F65E1D" w:rsidRPr="007460B5" w:rsidRDefault="00F65E1D" w:rsidP="00F65E1D">
            <w:pPr>
              <w:jc w:val="center"/>
              <w:rPr>
                <w:rFonts w:ascii="Arial" w:hAnsi="Arial" w:cs="Arial"/>
                <w:sz w:val="24"/>
                <w:szCs w:val="24"/>
              </w:rPr>
            </w:pPr>
            <w:r w:rsidRPr="007460B5">
              <w:rPr>
                <w:rFonts w:ascii="Arial" w:hAnsi="Arial" w:cs="Arial"/>
                <w:b/>
                <w:bCs/>
                <w:sz w:val="24"/>
                <w:szCs w:val="24"/>
              </w:rPr>
              <w:t>Year 3</w:t>
            </w:r>
          </w:p>
        </w:tc>
        <w:tc>
          <w:tcPr>
            <w:tcW w:w="2207" w:type="dxa"/>
            <w:shd w:val="clear" w:color="auto" w:fill="C5E0B3" w:themeFill="accent6" w:themeFillTint="66"/>
            <w:vAlign w:val="center"/>
          </w:tcPr>
          <w:p w14:paraId="2C7A0ED0" w14:textId="6747433A" w:rsidR="00F65E1D" w:rsidRPr="007460B5" w:rsidRDefault="00F65E1D" w:rsidP="00F65E1D">
            <w:pPr>
              <w:jc w:val="center"/>
              <w:rPr>
                <w:rFonts w:ascii="Arial" w:hAnsi="Arial" w:cs="Arial"/>
                <w:sz w:val="24"/>
                <w:szCs w:val="24"/>
              </w:rPr>
            </w:pPr>
            <w:r w:rsidRPr="007460B5">
              <w:rPr>
                <w:rFonts w:ascii="Arial" w:hAnsi="Arial" w:cs="Arial"/>
                <w:b/>
                <w:bCs/>
                <w:sz w:val="24"/>
                <w:szCs w:val="24"/>
              </w:rPr>
              <w:t>Year 4</w:t>
            </w:r>
          </w:p>
        </w:tc>
        <w:tc>
          <w:tcPr>
            <w:tcW w:w="2240" w:type="dxa"/>
            <w:shd w:val="clear" w:color="auto" w:fill="C5E0B3" w:themeFill="accent6" w:themeFillTint="66"/>
            <w:vAlign w:val="center"/>
          </w:tcPr>
          <w:p w14:paraId="619715A1" w14:textId="33EAEA14" w:rsidR="00F65E1D" w:rsidRPr="007460B5" w:rsidRDefault="00F65E1D" w:rsidP="00F65E1D">
            <w:pPr>
              <w:jc w:val="center"/>
              <w:rPr>
                <w:rFonts w:ascii="Arial" w:hAnsi="Arial" w:cs="Arial"/>
                <w:sz w:val="24"/>
                <w:szCs w:val="24"/>
              </w:rPr>
            </w:pPr>
            <w:r w:rsidRPr="007460B5">
              <w:rPr>
                <w:rFonts w:ascii="Arial" w:hAnsi="Arial" w:cs="Arial"/>
                <w:b/>
                <w:bCs/>
                <w:sz w:val="24"/>
                <w:szCs w:val="24"/>
              </w:rPr>
              <w:t>Year 5</w:t>
            </w:r>
          </w:p>
        </w:tc>
        <w:tc>
          <w:tcPr>
            <w:tcW w:w="2359" w:type="dxa"/>
            <w:shd w:val="clear" w:color="auto" w:fill="C5E0B3" w:themeFill="accent6" w:themeFillTint="66"/>
            <w:vAlign w:val="center"/>
          </w:tcPr>
          <w:p w14:paraId="7C25BA0B" w14:textId="5622CB38" w:rsidR="00F65E1D" w:rsidRPr="007460B5" w:rsidRDefault="00F65E1D" w:rsidP="00F65E1D">
            <w:pPr>
              <w:jc w:val="center"/>
              <w:rPr>
                <w:rFonts w:ascii="Arial" w:hAnsi="Arial" w:cs="Arial"/>
                <w:sz w:val="24"/>
                <w:szCs w:val="24"/>
              </w:rPr>
            </w:pPr>
            <w:r w:rsidRPr="007460B5">
              <w:rPr>
                <w:rFonts w:ascii="Arial" w:hAnsi="Arial" w:cs="Arial"/>
                <w:b/>
                <w:bCs/>
                <w:sz w:val="24"/>
                <w:szCs w:val="24"/>
              </w:rPr>
              <w:t>Year 6</w:t>
            </w:r>
          </w:p>
        </w:tc>
      </w:tr>
      <w:tr w:rsidR="00F65E1D" w:rsidRPr="0080744B" w14:paraId="03484869" w14:textId="77777777" w:rsidTr="00F44169">
        <w:trPr>
          <w:gridAfter w:val="1"/>
          <w:trHeight w:val="1134"/>
        </w:trPr>
        <w:tc>
          <w:tcPr>
            <w:tcW w:w="2351" w:type="dxa"/>
          </w:tcPr>
          <w:p w14:paraId="4CE8B2AC" w14:textId="77777777" w:rsidR="00F65E1D" w:rsidRPr="00521D52" w:rsidRDefault="00F65E1D" w:rsidP="00F65E1D">
            <w:pPr>
              <w:rPr>
                <w:rFonts w:cstheme="minorHAnsi"/>
              </w:rPr>
            </w:pPr>
            <w:r w:rsidRPr="00521D52">
              <w:rPr>
                <w:rFonts w:cstheme="minorHAnsi"/>
              </w:rPr>
              <w:sym w:font="Symbol" w:char="F020"/>
            </w:r>
            <w:r w:rsidRPr="00521D52">
              <w:rPr>
                <w:rFonts w:cstheme="minorHAnsi"/>
              </w:rPr>
              <w:t xml:space="preserve">Uses simple tools to effect changes to materials. </w:t>
            </w:r>
          </w:p>
          <w:p w14:paraId="161B47A1" w14:textId="77777777" w:rsidR="00F65E1D" w:rsidRPr="00521D52" w:rsidRDefault="00F65E1D" w:rsidP="00F65E1D">
            <w:pPr>
              <w:rPr>
                <w:rFonts w:cstheme="minorHAnsi"/>
              </w:rPr>
            </w:pPr>
          </w:p>
          <w:p w14:paraId="543E43AF" w14:textId="2F97A87B" w:rsidR="00F65E1D" w:rsidRPr="00F44169" w:rsidRDefault="00F65E1D" w:rsidP="00F65E1D">
            <w:r w:rsidRPr="00521D52">
              <w:rPr>
                <w:rFonts w:cstheme="minorHAnsi"/>
              </w:rPr>
              <w:t>Handles tools, construction and malleable materials safely and with increasing control.</w:t>
            </w:r>
          </w:p>
        </w:tc>
        <w:tc>
          <w:tcPr>
            <w:tcW w:w="2162" w:type="dxa"/>
          </w:tcPr>
          <w:p w14:paraId="68274AFA" w14:textId="77777777" w:rsidR="00F65E1D" w:rsidRPr="00521D52" w:rsidRDefault="00F65E1D" w:rsidP="00F65E1D">
            <w:pPr>
              <w:rPr>
                <w:rFonts w:cstheme="minorHAnsi"/>
              </w:rPr>
            </w:pPr>
            <w:r w:rsidRPr="00521D52">
              <w:rPr>
                <w:rFonts w:cstheme="minorHAnsi"/>
              </w:rPr>
              <w:t>Create stable structures based on a design planned.</w:t>
            </w:r>
          </w:p>
          <w:p w14:paraId="46743FEC" w14:textId="77777777" w:rsidR="00F65E1D" w:rsidRPr="00521D52" w:rsidRDefault="00F65E1D" w:rsidP="00F65E1D">
            <w:pPr>
              <w:rPr>
                <w:rFonts w:cstheme="minorHAnsi"/>
              </w:rPr>
            </w:pPr>
          </w:p>
          <w:p w14:paraId="74C5182C" w14:textId="77777777" w:rsidR="00F65E1D" w:rsidRPr="00521D52" w:rsidRDefault="00F65E1D" w:rsidP="00F65E1D">
            <w:pPr>
              <w:rPr>
                <w:rFonts w:cstheme="minorHAnsi"/>
              </w:rPr>
            </w:pPr>
            <w:r w:rsidRPr="00521D52">
              <w:rPr>
                <w:rFonts w:cstheme="minorHAnsi"/>
              </w:rPr>
              <w:t>Begin to measure, cut and shape a range of materials.</w:t>
            </w:r>
          </w:p>
          <w:p w14:paraId="483D4F36" w14:textId="77777777" w:rsidR="00F65E1D" w:rsidRPr="00521D52" w:rsidRDefault="00F65E1D" w:rsidP="00F65E1D">
            <w:pPr>
              <w:rPr>
                <w:rFonts w:cstheme="minorHAnsi"/>
              </w:rPr>
            </w:pPr>
          </w:p>
          <w:p w14:paraId="7314B4F0" w14:textId="77777777" w:rsidR="00F65E1D" w:rsidRPr="00521D52" w:rsidRDefault="00F65E1D" w:rsidP="00F65E1D">
            <w:pPr>
              <w:rPr>
                <w:rFonts w:cstheme="minorHAnsi"/>
              </w:rPr>
            </w:pPr>
            <w:r w:rsidRPr="00521D52">
              <w:rPr>
                <w:rFonts w:cstheme="minorHAnsi"/>
              </w:rPr>
              <w:t>Begin to use tools (like scissors) independently and safely.</w:t>
            </w:r>
          </w:p>
          <w:p w14:paraId="7C6E51B9" w14:textId="77777777" w:rsidR="00F65E1D" w:rsidRPr="00521D52" w:rsidRDefault="00F65E1D" w:rsidP="00F65E1D">
            <w:pPr>
              <w:rPr>
                <w:rFonts w:cstheme="minorHAnsi"/>
              </w:rPr>
            </w:pPr>
          </w:p>
          <w:p w14:paraId="2F420DD6" w14:textId="77777777" w:rsidR="00F65E1D" w:rsidRPr="00521D52" w:rsidRDefault="00F65E1D" w:rsidP="00F65E1D">
            <w:pPr>
              <w:rPr>
                <w:rFonts w:cstheme="minorHAnsi"/>
              </w:rPr>
            </w:pPr>
            <w:r w:rsidRPr="00521D52">
              <w:rPr>
                <w:rFonts w:cstheme="minorHAnsi"/>
              </w:rPr>
              <w:t xml:space="preserve">Experiment how components </w:t>
            </w:r>
            <w:proofErr w:type="gramStart"/>
            <w:r w:rsidRPr="00521D52">
              <w:rPr>
                <w:rFonts w:cstheme="minorHAnsi"/>
              </w:rPr>
              <w:t>can be joined</w:t>
            </w:r>
            <w:proofErr w:type="gramEnd"/>
            <w:r w:rsidRPr="00521D52">
              <w:rPr>
                <w:rFonts w:cstheme="minorHAnsi"/>
              </w:rPr>
              <w:t>, using glue/masking tape, etc.</w:t>
            </w:r>
          </w:p>
          <w:p w14:paraId="14198650" w14:textId="77777777" w:rsidR="00F65E1D" w:rsidRPr="00521D52" w:rsidRDefault="00F65E1D" w:rsidP="00F65E1D">
            <w:pPr>
              <w:rPr>
                <w:rFonts w:cstheme="minorHAnsi"/>
              </w:rPr>
            </w:pPr>
          </w:p>
          <w:p w14:paraId="32426E0D" w14:textId="77777777" w:rsidR="00F65E1D" w:rsidRPr="00521D52" w:rsidRDefault="00F65E1D" w:rsidP="00F65E1D">
            <w:pPr>
              <w:rPr>
                <w:rFonts w:cstheme="minorHAnsi"/>
              </w:rPr>
            </w:pPr>
            <w:r w:rsidRPr="00521D52">
              <w:rPr>
                <w:rFonts w:cstheme="minorHAnsi"/>
              </w:rPr>
              <w:t>Begin to create moving models.</w:t>
            </w:r>
          </w:p>
          <w:p w14:paraId="3984AB09" w14:textId="77777777" w:rsidR="00F65E1D" w:rsidRPr="00521D52" w:rsidRDefault="00F65E1D" w:rsidP="00F65E1D">
            <w:pPr>
              <w:rPr>
                <w:rFonts w:cstheme="minorHAnsi"/>
              </w:rPr>
            </w:pPr>
          </w:p>
          <w:p w14:paraId="31A24898" w14:textId="77777777" w:rsidR="00F65E1D" w:rsidRPr="00521D52" w:rsidRDefault="00F65E1D" w:rsidP="00F65E1D">
            <w:pPr>
              <w:rPr>
                <w:rFonts w:cstheme="minorHAnsi"/>
              </w:rPr>
            </w:pPr>
            <w:r w:rsidRPr="00521D52">
              <w:rPr>
                <w:rFonts w:cstheme="minorHAnsi"/>
              </w:rPr>
              <w:t xml:space="preserve">Explain what materials are to </w:t>
            </w:r>
            <w:proofErr w:type="gramStart"/>
            <w:r w:rsidRPr="00521D52">
              <w:rPr>
                <w:rFonts w:cstheme="minorHAnsi"/>
              </w:rPr>
              <w:t>be used</w:t>
            </w:r>
            <w:proofErr w:type="gramEnd"/>
            <w:r w:rsidRPr="00521D52">
              <w:rPr>
                <w:rFonts w:cstheme="minorHAnsi"/>
              </w:rPr>
              <w:t xml:space="preserve"> and why they have been chosen.</w:t>
            </w:r>
          </w:p>
          <w:p w14:paraId="39C7BE45" w14:textId="77777777" w:rsidR="00F65E1D" w:rsidRPr="00521D52" w:rsidRDefault="00F65E1D" w:rsidP="00F65E1D">
            <w:pPr>
              <w:rPr>
                <w:rFonts w:cstheme="minorHAnsi"/>
              </w:rPr>
            </w:pPr>
          </w:p>
          <w:p w14:paraId="3EDB28BF" w14:textId="77777777" w:rsidR="00F65E1D" w:rsidRPr="00521D52" w:rsidRDefault="00F65E1D" w:rsidP="00F65E1D">
            <w:pPr>
              <w:rPr>
                <w:rFonts w:cstheme="minorHAnsi"/>
              </w:rPr>
            </w:pPr>
            <w:r w:rsidRPr="00521D52">
              <w:rPr>
                <w:rFonts w:cstheme="minorHAnsi"/>
              </w:rPr>
              <w:lastRenderedPageBreak/>
              <w:t xml:space="preserve">Explore how structures </w:t>
            </w:r>
            <w:proofErr w:type="gramStart"/>
            <w:r w:rsidRPr="00521D52">
              <w:rPr>
                <w:rFonts w:cstheme="minorHAnsi"/>
              </w:rPr>
              <w:t>can be improved</w:t>
            </w:r>
            <w:proofErr w:type="gramEnd"/>
            <w:r w:rsidRPr="00521D52">
              <w:rPr>
                <w:rFonts w:cstheme="minorHAnsi"/>
              </w:rPr>
              <w:t>.</w:t>
            </w:r>
          </w:p>
          <w:p w14:paraId="78B6EC64" w14:textId="77777777" w:rsidR="00F65E1D" w:rsidRPr="00521D52" w:rsidRDefault="00F65E1D" w:rsidP="00F65E1D">
            <w:pPr>
              <w:rPr>
                <w:rFonts w:cstheme="minorHAnsi"/>
              </w:rPr>
            </w:pPr>
          </w:p>
          <w:p w14:paraId="1C97C3B2" w14:textId="77777777" w:rsidR="00F65E1D" w:rsidRPr="00521D52" w:rsidRDefault="00F65E1D" w:rsidP="00F65E1D">
            <w:pPr>
              <w:rPr>
                <w:rFonts w:cstheme="minorHAnsi"/>
              </w:rPr>
            </w:pPr>
          </w:p>
          <w:p w14:paraId="2E9FD791" w14:textId="77777777" w:rsidR="00F65E1D" w:rsidRPr="00521D52" w:rsidRDefault="00F65E1D" w:rsidP="00F65E1D">
            <w:pPr>
              <w:rPr>
                <w:rFonts w:cstheme="minorHAnsi"/>
              </w:rPr>
            </w:pPr>
          </w:p>
        </w:tc>
        <w:tc>
          <w:tcPr>
            <w:tcW w:w="2171" w:type="dxa"/>
          </w:tcPr>
          <w:p w14:paraId="053B57D0" w14:textId="77777777" w:rsidR="00F65E1D" w:rsidRPr="00521D52" w:rsidRDefault="00F65E1D" w:rsidP="00F65E1D">
            <w:pPr>
              <w:rPr>
                <w:rFonts w:cstheme="minorHAnsi"/>
              </w:rPr>
            </w:pPr>
            <w:r w:rsidRPr="00521D52">
              <w:rPr>
                <w:rFonts w:cstheme="minorHAnsi"/>
              </w:rPr>
              <w:lastRenderedPageBreak/>
              <w:t xml:space="preserve">Choose which tools </w:t>
            </w:r>
            <w:proofErr w:type="gramStart"/>
            <w:r w:rsidRPr="00521D52">
              <w:rPr>
                <w:rFonts w:cstheme="minorHAnsi"/>
              </w:rPr>
              <w:t>are needed</w:t>
            </w:r>
            <w:proofErr w:type="gramEnd"/>
            <w:r w:rsidRPr="00521D52">
              <w:rPr>
                <w:rFonts w:cstheme="minorHAnsi"/>
              </w:rPr>
              <w:t xml:space="preserve"> for a design and use them safely.</w:t>
            </w:r>
          </w:p>
          <w:p w14:paraId="50A4795D" w14:textId="77777777" w:rsidR="00F65E1D" w:rsidRPr="00521D52" w:rsidRDefault="00F65E1D" w:rsidP="00F65E1D">
            <w:pPr>
              <w:rPr>
                <w:rFonts w:cstheme="minorHAnsi"/>
              </w:rPr>
            </w:pPr>
          </w:p>
          <w:p w14:paraId="50D0C478" w14:textId="77777777" w:rsidR="00F65E1D" w:rsidRPr="00521D52" w:rsidRDefault="00F65E1D" w:rsidP="00F65E1D">
            <w:pPr>
              <w:rPr>
                <w:rFonts w:cstheme="minorHAnsi"/>
              </w:rPr>
            </w:pPr>
            <w:r w:rsidRPr="00521D52">
              <w:rPr>
                <w:rFonts w:cstheme="minorHAnsi"/>
              </w:rPr>
              <w:t xml:space="preserve">Be able to name and describe tools that </w:t>
            </w:r>
            <w:proofErr w:type="gramStart"/>
            <w:r w:rsidRPr="00521D52">
              <w:rPr>
                <w:rFonts w:cstheme="minorHAnsi"/>
              </w:rPr>
              <w:t>are being used</w:t>
            </w:r>
            <w:proofErr w:type="gramEnd"/>
            <w:r w:rsidRPr="00521D52">
              <w:rPr>
                <w:rFonts w:cstheme="minorHAnsi"/>
              </w:rPr>
              <w:t>.</w:t>
            </w:r>
          </w:p>
          <w:p w14:paraId="740E07B5" w14:textId="77777777" w:rsidR="00F65E1D" w:rsidRPr="00521D52" w:rsidRDefault="00F65E1D" w:rsidP="00F65E1D">
            <w:pPr>
              <w:rPr>
                <w:rFonts w:cstheme="minorHAnsi"/>
              </w:rPr>
            </w:pPr>
          </w:p>
          <w:p w14:paraId="594A9BF8" w14:textId="77777777" w:rsidR="00F65E1D" w:rsidRPr="00521D52" w:rsidRDefault="00F65E1D" w:rsidP="00F65E1D">
            <w:pPr>
              <w:rPr>
                <w:rFonts w:cstheme="minorHAnsi"/>
              </w:rPr>
            </w:pPr>
            <w:r w:rsidRPr="00521D52">
              <w:rPr>
                <w:rFonts w:cstheme="minorHAnsi"/>
              </w:rPr>
              <w:t>Measure with accuracy.</w:t>
            </w:r>
          </w:p>
          <w:p w14:paraId="1E4E649E" w14:textId="77777777" w:rsidR="00F65E1D" w:rsidRPr="00521D52" w:rsidRDefault="00F65E1D" w:rsidP="00F65E1D">
            <w:pPr>
              <w:rPr>
                <w:rFonts w:cstheme="minorHAnsi"/>
              </w:rPr>
            </w:pPr>
          </w:p>
          <w:p w14:paraId="4076CDFA" w14:textId="77777777" w:rsidR="00F65E1D" w:rsidRPr="00521D52" w:rsidRDefault="00F65E1D" w:rsidP="00F65E1D">
            <w:pPr>
              <w:rPr>
                <w:rFonts w:cstheme="minorHAnsi"/>
              </w:rPr>
            </w:pPr>
            <w:r w:rsidRPr="00521D52">
              <w:rPr>
                <w:rFonts w:cstheme="minorHAnsi"/>
              </w:rPr>
              <w:t xml:space="preserve">Select which materials to use, considering their properties. </w:t>
            </w:r>
          </w:p>
          <w:p w14:paraId="28C8BBB9" w14:textId="77777777" w:rsidR="00F65E1D" w:rsidRPr="00521D52" w:rsidRDefault="00F65E1D" w:rsidP="00F65E1D">
            <w:pPr>
              <w:rPr>
                <w:rFonts w:cstheme="minorHAnsi"/>
              </w:rPr>
            </w:pPr>
          </w:p>
          <w:p w14:paraId="37D6821F" w14:textId="77777777" w:rsidR="00F65E1D" w:rsidRPr="00521D52" w:rsidRDefault="00F65E1D" w:rsidP="00F65E1D">
            <w:pPr>
              <w:rPr>
                <w:rFonts w:cstheme="minorHAnsi"/>
              </w:rPr>
            </w:pPr>
            <w:r w:rsidRPr="00521D52">
              <w:rPr>
                <w:rFonts w:cstheme="minorHAnsi"/>
              </w:rPr>
              <w:t xml:space="preserve">Follow a design plan. </w:t>
            </w:r>
          </w:p>
          <w:p w14:paraId="3B4AB7E7" w14:textId="77777777" w:rsidR="00F65E1D" w:rsidRPr="00521D52" w:rsidRDefault="00F65E1D" w:rsidP="00F65E1D">
            <w:pPr>
              <w:rPr>
                <w:rFonts w:cstheme="minorHAnsi"/>
              </w:rPr>
            </w:pPr>
          </w:p>
          <w:p w14:paraId="3C7DEE30" w14:textId="77777777" w:rsidR="00F65E1D" w:rsidRPr="00521D52" w:rsidRDefault="00F65E1D" w:rsidP="00F65E1D">
            <w:pPr>
              <w:rPr>
                <w:rFonts w:cstheme="minorHAnsi"/>
              </w:rPr>
            </w:pPr>
            <w:r w:rsidRPr="00521D52">
              <w:rPr>
                <w:rFonts w:cstheme="minorHAnsi"/>
              </w:rPr>
              <w:t>Cut and assemble products accurately and carefully.</w:t>
            </w:r>
          </w:p>
          <w:p w14:paraId="4627760A" w14:textId="77777777" w:rsidR="00F65E1D" w:rsidRPr="00521D52" w:rsidRDefault="00F65E1D" w:rsidP="00F65E1D">
            <w:pPr>
              <w:rPr>
                <w:rFonts w:cstheme="minorHAnsi"/>
              </w:rPr>
            </w:pPr>
          </w:p>
          <w:p w14:paraId="451D9969" w14:textId="72E825DC" w:rsidR="00F65E1D" w:rsidRPr="00521D52" w:rsidRDefault="00F65E1D" w:rsidP="00F65E1D">
            <w:pPr>
              <w:rPr>
                <w:rFonts w:cstheme="minorHAnsi"/>
              </w:rPr>
            </w:pPr>
            <w:r w:rsidRPr="00521D52">
              <w:rPr>
                <w:rFonts w:cstheme="minorHAnsi"/>
              </w:rPr>
              <w:t>Describe what needs to happen next when in the process of making.</w:t>
            </w:r>
          </w:p>
        </w:tc>
        <w:tc>
          <w:tcPr>
            <w:tcW w:w="2240" w:type="dxa"/>
          </w:tcPr>
          <w:p w14:paraId="4F016D05" w14:textId="77777777" w:rsidR="00F65E1D" w:rsidRPr="00521D52" w:rsidRDefault="00F65E1D" w:rsidP="00F65E1D">
            <w:pPr>
              <w:rPr>
                <w:rFonts w:cstheme="minorHAnsi"/>
              </w:rPr>
            </w:pPr>
            <w:r w:rsidRPr="00521D52">
              <w:rPr>
                <w:rFonts w:cstheme="minorHAnsi"/>
              </w:rPr>
              <w:t>Consider and select which tools and techniques are best to use for a specific design.</w:t>
            </w:r>
          </w:p>
          <w:p w14:paraId="04C03BA7" w14:textId="77777777" w:rsidR="00F65E1D" w:rsidRPr="00521D52" w:rsidRDefault="00F65E1D" w:rsidP="00F65E1D">
            <w:pPr>
              <w:rPr>
                <w:rFonts w:cstheme="minorHAnsi"/>
              </w:rPr>
            </w:pPr>
          </w:p>
          <w:p w14:paraId="5DBD192F" w14:textId="77777777" w:rsidR="00F65E1D" w:rsidRPr="00521D52" w:rsidRDefault="00F65E1D" w:rsidP="00F65E1D">
            <w:pPr>
              <w:rPr>
                <w:rFonts w:cstheme="minorHAnsi"/>
              </w:rPr>
            </w:pPr>
            <w:r w:rsidRPr="00521D52">
              <w:rPr>
                <w:rFonts w:cstheme="minorHAnsi"/>
              </w:rPr>
              <w:t>Measure and assemble with increasing accuracy.</w:t>
            </w:r>
          </w:p>
          <w:p w14:paraId="3A7BFDA9" w14:textId="77777777" w:rsidR="00F65E1D" w:rsidRPr="00521D52" w:rsidRDefault="00F65E1D" w:rsidP="00F65E1D">
            <w:pPr>
              <w:rPr>
                <w:rFonts w:cstheme="minorHAnsi"/>
              </w:rPr>
            </w:pPr>
          </w:p>
          <w:p w14:paraId="41BF1137" w14:textId="77777777" w:rsidR="00F65E1D" w:rsidRPr="00521D52" w:rsidRDefault="00F65E1D" w:rsidP="00F65E1D">
            <w:pPr>
              <w:rPr>
                <w:rFonts w:cstheme="minorHAnsi"/>
              </w:rPr>
            </w:pPr>
            <w:r w:rsidRPr="00521D52">
              <w:rPr>
                <w:rFonts w:cstheme="minorHAnsi"/>
              </w:rPr>
              <w:t xml:space="preserve">Consider health and safety when using tools independently. </w:t>
            </w:r>
          </w:p>
          <w:p w14:paraId="5A043622" w14:textId="77777777" w:rsidR="00F65E1D" w:rsidRPr="00521D52" w:rsidRDefault="00F65E1D" w:rsidP="00F65E1D">
            <w:pPr>
              <w:rPr>
                <w:rFonts w:cstheme="minorHAnsi"/>
              </w:rPr>
            </w:pPr>
          </w:p>
          <w:p w14:paraId="6E9D974E" w14:textId="77777777" w:rsidR="00F65E1D" w:rsidRPr="00521D52" w:rsidRDefault="00F65E1D" w:rsidP="00F65E1D">
            <w:pPr>
              <w:rPr>
                <w:rFonts w:cstheme="minorHAnsi"/>
              </w:rPr>
            </w:pPr>
            <w:r w:rsidRPr="00521D52">
              <w:rPr>
                <w:rFonts w:cstheme="minorHAnsi"/>
              </w:rPr>
              <w:t xml:space="preserve">Consider making changes during the creation of a product. </w:t>
            </w:r>
          </w:p>
          <w:p w14:paraId="2EC28D30" w14:textId="77777777" w:rsidR="00F65E1D" w:rsidRPr="00521D52" w:rsidRDefault="00F65E1D" w:rsidP="00F65E1D">
            <w:pPr>
              <w:rPr>
                <w:rFonts w:cstheme="minorHAnsi"/>
              </w:rPr>
            </w:pPr>
          </w:p>
          <w:p w14:paraId="78AF3C08" w14:textId="77777777" w:rsidR="00F65E1D" w:rsidRPr="00521D52" w:rsidRDefault="00F65E1D" w:rsidP="00F65E1D">
            <w:pPr>
              <w:rPr>
                <w:rFonts w:cstheme="minorHAnsi"/>
              </w:rPr>
            </w:pPr>
            <w:r w:rsidRPr="00521D52">
              <w:rPr>
                <w:rFonts w:cstheme="minorHAnsi"/>
              </w:rPr>
              <w:t xml:space="preserve">Create special features for individual designs. </w:t>
            </w:r>
          </w:p>
          <w:p w14:paraId="759EF7B0" w14:textId="77777777" w:rsidR="00F65E1D" w:rsidRPr="00521D52" w:rsidRDefault="00F65E1D" w:rsidP="00F65E1D">
            <w:pPr>
              <w:ind w:left="360"/>
              <w:rPr>
                <w:rFonts w:cstheme="minorHAnsi"/>
              </w:rPr>
            </w:pPr>
          </w:p>
          <w:p w14:paraId="6E9113A5" w14:textId="77777777" w:rsidR="00F65E1D" w:rsidRPr="00521D52" w:rsidRDefault="00F65E1D" w:rsidP="00F65E1D">
            <w:pPr>
              <w:rPr>
                <w:rFonts w:cstheme="minorHAnsi"/>
              </w:rPr>
            </w:pPr>
            <w:r w:rsidRPr="00521D52">
              <w:rPr>
                <w:rFonts w:cstheme="minorHAnsi"/>
              </w:rPr>
              <w:t>Make mechanisms and/ or structures using sliders, pivot, folds or pulleys.</w:t>
            </w:r>
          </w:p>
          <w:p w14:paraId="4EAB92C2" w14:textId="77777777" w:rsidR="00F65E1D" w:rsidRPr="00521D52" w:rsidRDefault="00F65E1D" w:rsidP="00F65E1D">
            <w:pPr>
              <w:rPr>
                <w:rFonts w:cstheme="minorHAnsi"/>
              </w:rPr>
            </w:pPr>
          </w:p>
          <w:p w14:paraId="2729F305" w14:textId="77777777" w:rsidR="00F65E1D" w:rsidRPr="00521D52" w:rsidRDefault="00F65E1D" w:rsidP="00F65E1D">
            <w:pPr>
              <w:rPr>
                <w:rFonts w:cstheme="minorHAnsi"/>
              </w:rPr>
            </w:pPr>
          </w:p>
          <w:p w14:paraId="0F5CD8CB" w14:textId="77777777" w:rsidR="00F65E1D" w:rsidRPr="00521D52" w:rsidRDefault="00F65E1D" w:rsidP="00F65E1D">
            <w:pPr>
              <w:rPr>
                <w:rFonts w:cstheme="minorHAnsi"/>
              </w:rPr>
            </w:pPr>
          </w:p>
          <w:p w14:paraId="1B9332C7" w14:textId="77777777" w:rsidR="00F65E1D" w:rsidRPr="00521D52" w:rsidRDefault="00F65E1D" w:rsidP="00F65E1D">
            <w:pPr>
              <w:rPr>
                <w:rFonts w:cstheme="minorHAnsi"/>
              </w:rPr>
            </w:pPr>
          </w:p>
        </w:tc>
        <w:tc>
          <w:tcPr>
            <w:tcW w:w="2207" w:type="dxa"/>
          </w:tcPr>
          <w:p w14:paraId="77F58C47" w14:textId="77777777" w:rsidR="00F65E1D" w:rsidRPr="00521D52" w:rsidRDefault="00F65E1D" w:rsidP="00F65E1D">
            <w:pPr>
              <w:rPr>
                <w:rFonts w:cstheme="minorHAnsi"/>
              </w:rPr>
            </w:pPr>
            <w:r w:rsidRPr="00521D52">
              <w:rPr>
                <w:rFonts w:cstheme="minorHAnsi"/>
              </w:rPr>
              <w:lastRenderedPageBreak/>
              <w:t>Confidently consider and select which tools and techniques are best to use for a specific design.</w:t>
            </w:r>
          </w:p>
          <w:p w14:paraId="22138A43" w14:textId="77777777" w:rsidR="00F65E1D" w:rsidRPr="00521D52" w:rsidRDefault="00F65E1D" w:rsidP="00F65E1D">
            <w:pPr>
              <w:rPr>
                <w:rFonts w:cstheme="minorHAnsi"/>
              </w:rPr>
            </w:pPr>
          </w:p>
          <w:p w14:paraId="62ABF997" w14:textId="77777777" w:rsidR="00F65E1D" w:rsidRPr="00521D52" w:rsidRDefault="00F65E1D" w:rsidP="00F65E1D">
            <w:pPr>
              <w:rPr>
                <w:rFonts w:cstheme="minorHAnsi"/>
              </w:rPr>
            </w:pPr>
            <w:r w:rsidRPr="00521D52">
              <w:rPr>
                <w:rFonts w:cstheme="minorHAnsi"/>
              </w:rPr>
              <w:t xml:space="preserve">Measure, mark out, cut and shape a range of materials, using appropriate tools, equipment and techniques. </w:t>
            </w:r>
          </w:p>
          <w:p w14:paraId="7A92FA1B" w14:textId="77777777" w:rsidR="00F65E1D" w:rsidRPr="00521D52" w:rsidRDefault="00F65E1D" w:rsidP="00F65E1D">
            <w:pPr>
              <w:rPr>
                <w:rFonts w:cstheme="minorHAnsi"/>
              </w:rPr>
            </w:pPr>
          </w:p>
          <w:p w14:paraId="7391DF5B" w14:textId="77777777" w:rsidR="00F65E1D" w:rsidRPr="00521D52" w:rsidRDefault="00F65E1D" w:rsidP="00F65E1D">
            <w:pPr>
              <w:rPr>
                <w:rFonts w:cstheme="minorHAnsi"/>
              </w:rPr>
            </w:pPr>
            <w:r w:rsidRPr="00521D52">
              <w:rPr>
                <w:rFonts w:cstheme="minorHAnsi"/>
              </w:rPr>
              <w:t xml:space="preserve">Join and combine materials and components accurately in temporary and permanent ways. </w:t>
            </w:r>
          </w:p>
          <w:p w14:paraId="3E32A882" w14:textId="77777777" w:rsidR="00F65E1D" w:rsidRPr="00521D52" w:rsidRDefault="00F65E1D" w:rsidP="00F65E1D">
            <w:pPr>
              <w:rPr>
                <w:rFonts w:cstheme="minorHAnsi"/>
              </w:rPr>
            </w:pPr>
          </w:p>
          <w:p w14:paraId="38776635" w14:textId="77777777" w:rsidR="00F65E1D" w:rsidRPr="00521D52" w:rsidRDefault="00F65E1D" w:rsidP="00F65E1D">
            <w:pPr>
              <w:rPr>
                <w:rFonts w:cstheme="minorHAnsi"/>
              </w:rPr>
            </w:pPr>
            <w:r w:rsidRPr="00521D52">
              <w:rPr>
                <w:rFonts w:cstheme="minorHAnsi"/>
              </w:rPr>
              <w:t>Use layers and spacers to hide the workings of mechanical parts for an aesthetically pleasing result.</w:t>
            </w:r>
          </w:p>
          <w:p w14:paraId="790FC9C4" w14:textId="33876DFC" w:rsidR="00F65E1D" w:rsidRPr="00521D52" w:rsidRDefault="00F65E1D" w:rsidP="00F65E1D">
            <w:pPr>
              <w:rPr>
                <w:rFonts w:cstheme="minorHAnsi"/>
              </w:rPr>
            </w:pPr>
          </w:p>
        </w:tc>
        <w:tc>
          <w:tcPr>
            <w:tcW w:w="2240" w:type="dxa"/>
          </w:tcPr>
          <w:p w14:paraId="5798D712" w14:textId="77777777" w:rsidR="00F65E1D" w:rsidRDefault="00F65E1D" w:rsidP="00F65E1D">
            <w:pPr>
              <w:rPr>
                <w:rFonts w:cstheme="minorHAnsi"/>
              </w:rPr>
            </w:pPr>
            <w:r w:rsidRPr="00521D52">
              <w:rPr>
                <w:rFonts w:cstheme="minorHAnsi"/>
              </w:rPr>
              <w:t>Select appropriate materials, tools and techniques confidently.</w:t>
            </w:r>
          </w:p>
          <w:p w14:paraId="1D7FA2E3" w14:textId="77777777" w:rsidR="00F65E1D" w:rsidRDefault="00F65E1D" w:rsidP="00F65E1D">
            <w:pPr>
              <w:rPr>
                <w:rFonts w:cstheme="minorHAnsi"/>
              </w:rPr>
            </w:pPr>
          </w:p>
          <w:p w14:paraId="44988DAB" w14:textId="77777777" w:rsidR="00F65E1D" w:rsidRPr="00521D52" w:rsidRDefault="00F65E1D" w:rsidP="00F65E1D">
            <w:pPr>
              <w:rPr>
                <w:rFonts w:cstheme="minorHAnsi"/>
              </w:rPr>
            </w:pPr>
            <w:r w:rsidRPr="00521D52">
              <w:rPr>
                <w:rFonts w:cstheme="minorHAnsi"/>
              </w:rPr>
              <w:t xml:space="preserve">Measure and mark out accurately. </w:t>
            </w:r>
          </w:p>
          <w:p w14:paraId="2B7FC399" w14:textId="77777777" w:rsidR="00F65E1D" w:rsidRPr="00521D52" w:rsidRDefault="00F65E1D" w:rsidP="00F65E1D">
            <w:pPr>
              <w:rPr>
                <w:rFonts w:cstheme="minorHAnsi"/>
              </w:rPr>
            </w:pPr>
            <w:r w:rsidRPr="00521D52">
              <w:rPr>
                <w:rFonts w:cstheme="minorHAnsi"/>
              </w:rPr>
              <w:t>Use different tools and equipment safely and accurately.</w:t>
            </w:r>
          </w:p>
          <w:p w14:paraId="5F7F7C54" w14:textId="77777777" w:rsidR="00F65E1D" w:rsidRPr="00521D52" w:rsidRDefault="00F65E1D" w:rsidP="00F65E1D">
            <w:pPr>
              <w:spacing w:line="256" w:lineRule="auto"/>
              <w:rPr>
                <w:rFonts w:cstheme="minorHAnsi"/>
              </w:rPr>
            </w:pPr>
          </w:p>
          <w:p w14:paraId="38D181C0" w14:textId="77777777" w:rsidR="00F65E1D" w:rsidRPr="00521D52" w:rsidRDefault="00F65E1D" w:rsidP="00F65E1D">
            <w:pPr>
              <w:spacing w:line="256" w:lineRule="auto"/>
              <w:rPr>
                <w:rFonts w:cstheme="minorHAnsi"/>
              </w:rPr>
            </w:pPr>
            <w:r w:rsidRPr="00521D52">
              <w:rPr>
                <w:rFonts w:cstheme="minorHAnsi"/>
              </w:rPr>
              <w:t>Select from and use a wide range of tools.</w:t>
            </w:r>
          </w:p>
          <w:p w14:paraId="586B776B" w14:textId="77777777" w:rsidR="00F65E1D" w:rsidRPr="00521D52" w:rsidRDefault="00F65E1D" w:rsidP="00F65E1D">
            <w:pPr>
              <w:spacing w:line="256" w:lineRule="auto"/>
              <w:rPr>
                <w:rFonts w:cstheme="minorHAnsi"/>
              </w:rPr>
            </w:pPr>
          </w:p>
          <w:p w14:paraId="2DD12774" w14:textId="77777777" w:rsidR="00F65E1D" w:rsidRPr="00521D52" w:rsidRDefault="00F65E1D" w:rsidP="00F65E1D">
            <w:pPr>
              <w:spacing w:line="256" w:lineRule="auto"/>
              <w:rPr>
                <w:rFonts w:cstheme="minorHAnsi"/>
              </w:rPr>
            </w:pPr>
            <w:r w:rsidRPr="00521D52">
              <w:rPr>
                <w:rFonts w:cstheme="minorHAnsi"/>
              </w:rPr>
              <w:t>Cut accurately and safely to a marked line.</w:t>
            </w:r>
          </w:p>
          <w:p w14:paraId="4BE34FFA" w14:textId="77777777" w:rsidR="00F65E1D" w:rsidRPr="00521D52" w:rsidRDefault="00F65E1D" w:rsidP="00F65E1D">
            <w:pPr>
              <w:spacing w:line="256" w:lineRule="auto"/>
              <w:rPr>
                <w:rFonts w:cstheme="minorHAnsi"/>
              </w:rPr>
            </w:pPr>
            <w:r w:rsidRPr="00521D52">
              <w:rPr>
                <w:rFonts w:cstheme="minorHAnsi"/>
              </w:rPr>
              <w:t>Use appropriate finishing techniques for the project.</w:t>
            </w:r>
          </w:p>
          <w:p w14:paraId="6A80048E" w14:textId="77777777" w:rsidR="00F65E1D" w:rsidRPr="00521D52" w:rsidRDefault="00F65E1D" w:rsidP="00F65E1D">
            <w:pPr>
              <w:spacing w:line="256" w:lineRule="auto"/>
              <w:rPr>
                <w:rFonts w:cstheme="minorHAnsi"/>
              </w:rPr>
            </w:pPr>
          </w:p>
          <w:p w14:paraId="4C3BBA84" w14:textId="77777777" w:rsidR="00F65E1D" w:rsidRPr="00521D52" w:rsidRDefault="00F65E1D" w:rsidP="00F65E1D">
            <w:pPr>
              <w:rPr>
                <w:rFonts w:cstheme="minorHAnsi"/>
              </w:rPr>
            </w:pPr>
            <w:r w:rsidRPr="00521D52">
              <w:rPr>
                <w:rFonts w:cstheme="minorHAnsi"/>
              </w:rPr>
              <w:t xml:space="preserve">Select materials due to their functional and aesthetic characteristics. </w:t>
            </w:r>
          </w:p>
          <w:p w14:paraId="2A6F2841" w14:textId="77777777" w:rsidR="00F65E1D" w:rsidRPr="00521D52" w:rsidRDefault="00F65E1D" w:rsidP="00F65E1D">
            <w:pPr>
              <w:rPr>
                <w:rFonts w:cstheme="minorHAnsi"/>
              </w:rPr>
            </w:pPr>
          </w:p>
          <w:p w14:paraId="6DBC5D5C" w14:textId="05681857" w:rsidR="00F65E1D" w:rsidRPr="006B415F" w:rsidRDefault="00F65E1D" w:rsidP="00F65E1D">
            <w:pPr>
              <w:pStyle w:val="ListParagraph"/>
              <w:numPr>
                <w:ilvl w:val="0"/>
                <w:numId w:val="14"/>
              </w:numPr>
              <w:spacing w:after="0" w:line="240" w:lineRule="auto"/>
              <w:rPr>
                <w:rFonts w:cstheme="minorHAnsi"/>
              </w:rPr>
            </w:pPr>
            <w:r w:rsidRPr="00521D52">
              <w:rPr>
                <w:rFonts w:cstheme="minorHAnsi"/>
              </w:rPr>
              <w:lastRenderedPageBreak/>
              <w:t xml:space="preserve">Manipulate materials to create different effects by cutting, creasing, folding, </w:t>
            </w:r>
            <w:proofErr w:type="gramStart"/>
            <w:r w:rsidRPr="00521D52">
              <w:rPr>
                <w:rFonts w:cstheme="minorHAnsi"/>
              </w:rPr>
              <w:t>weaving</w:t>
            </w:r>
            <w:proofErr w:type="gramEnd"/>
            <w:r w:rsidRPr="00521D52">
              <w:rPr>
                <w:rFonts w:cstheme="minorHAnsi"/>
              </w:rPr>
              <w:t>.</w:t>
            </w:r>
          </w:p>
        </w:tc>
        <w:tc>
          <w:tcPr>
            <w:tcW w:w="2359" w:type="dxa"/>
          </w:tcPr>
          <w:p w14:paraId="057A631A" w14:textId="77777777" w:rsidR="00F65E1D" w:rsidRPr="00521D52" w:rsidRDefault="00F65E1D" w:rsidP="00F65E1D">
            <w:pPr>
              <w:rPr>
                <w:rFonts w:cstheme="minorHAnsi"/>
              </w:rPr>
            </w:pPr>
            <w:r w:rsidRPr="00521D52">
              <w:rPr>
                <w:rFonts w:cstheme="minorHAnsi"/>
              </w:rPr>
              <w:lastRenderedPageBreak/>
              <w:t>Choose the appropriate materials, tools and techniques to use and explain why they are using the chosen ones.</w:t>
            </w:r>
          </w:p>
          <w:p w14:paraId="43389757" w14:textId="77777777" w:rsidR="00F65E1D" w:rsidRPr="00521D52" w:rsidRDefault="00F65E1D" w:rsidP="00F65E1D">
            <w:pPr>
              <w:rPr>
                <w:rFonts w:cstheme="minorHAnsi"/>
              </w:rPr>
            </w:pPr>
          </w:p>
          <w:p w14:paraId="6D12B59A" w14:textId="77777777" w:rsidR="00F65E1D" w:rsidRPr="00521D52" w:rsidRDefault="00F65E1D" w:rsidP="00F65E1D">
            <w:pPr>
              <w:rPr>
                <w:rFonts w:cstheme="minorHAnsi"/>
              </w:rPr>
            </w:pPr>
            <w:r w:rsidRPr="00521D52">
              <w:rPr>
                <w:rFonts w:cstheme="minorHAnsi"/>
              </w:rPr>
              <w:t>Consider health and safety when using tools.</w:t>
            </w:r>
          </w:p>
          <w:p w14:paraId="01CDBC5A" w14:textId="77777777" w:rsidR="00F65E1D" w:rsidRPr="00521D52" w:rsidRDefault="00F65E1D" w:rsidP="00F65E1D">
            <w:pPr>
              <w:rPr>
                <w:rFonts w:cstheme="minorHAnsi"/>
              </w:rPr>
            </w:pPr>
          </w:p>
          <w:p w14:paraId="4CBF6F48" w14:textId="77777777" w:rsidR="00F65E1D" w:rsidRPr="00521D52" w:rsidRDefault="00F65E1D" w:rsidP="00F65E1D">
            <w:pPr>
              <w:rPr>
                <w:rFonts w:cstheme="minorHAnsi"/>
              </w:rPr>
            </w:pPr>
            <w:r w:rsidRPr="00521D52">
              <w:rPr>
                <w:rFonts w:cstheme="minorHAnsi"/>
              </w:rPr>
              <w:t xml:space="preserve">Make changes, if needed, throughout the creation of the project. </w:t>
            </w:r>
          </w:p>
          <w:p w14:paraId="6E5687AF" w14:textId="3573A756" w:rsidR="00F65E1D" w:rsidRPr="00F44169" w:rsidRDefault="00F65E1D" w:rsidP="00F65E1D">
            <w:pPr>
              <w:pStyle w:val="ListParagraph"/>
              <w:numPr>
                <w:ilvl w:val="0"/>
                <w:numId w:val="14"/>
              </w:numPr>
              <w:spacing w:after="0" w:line="240" w:lineRule="auto"/>
              <w:rPr>
                <w:rFonts w:cstheme="minorHAnsi"/>
              </w:rPr>
            </w:pPr>
          </w:p>
        </w:tc>
      </w:tr>
      <w:tr w:rsidR="00F65E1D" w:rsidRPr="0080744B" w14:paraId="6B70808B" w14:textId="77777777" w:rsidTr="004628CB">
        <w:trPr>
          <w:trHeight w:val="451"/>
        </w:trPr>
        <w:tc>
          <w:tcPr>
            <w:tcW w:w="15730" w:type="dxa"/>
            <w:gridSpan w:val="7"/>
            <w:shd w:val="clear" w:color="auto" w:fill="C5E0B3" w:themeFill="accent6" w:themeFillTint="66"/>
          </w:tcPr>
          <w:p w14:paraId="540F4EDF" w14:textId="597EAB96" w:rsidR="00F65E1D" w:rsidRPr="00D80E8F" w:rsidRDefault="00F65E1D" w:rsidP="00F65E1D">
            <w:pPr>
              <w:jc w:val="center"/>
              <w:rPr>
                <w:rFonts w:ascii="Arial" w:hAnsi="Arial" w:cs="Arial"/>
                <w:b/>
                <w:bCs/>
              </w:rPr>
            </w:pPr>
            <w:r w:rsidRPr="007460B5">
              <w:rPr>
                <w:rFonts w:ascii="Arial" w:hAnsi="Arial" w:cs="Arial"/>
                <w:b/>
                <w:bCs/>
                <w:sz w:val="32"/>
                <w:szCs w:val="32"/>
              </w:rPr>
              <w:lastRenderedPageBreak/>
              <w:t>Textiles</w:t>
            </w:r>
          </w:p>
        </w:tc>
        <w:tc>
          <w:tcPr>
            <w:tcW w:w="0" w:type="auto"/>
          </w:tcPr>
          <w:p w14:paraId="6A51B18D" w14:textId="605E793A" w:rsidR="00F65E1D" w:rsidRPr="0080744B" w:rsidRDefault="00F65E1D">
            <w:r w:rsidRPr="007460B5">
              <w:rPr>
                <w:rFonts w:ascii="Arial" w:hAnsi="Arial" w:cs="Arial"/>
                <w:b/>
                <w:bCs/>
                <w:sz w:val="32"/>
                <w:szCs w:val="32"/>
              </w:rPr>
              <w:t>Textiles</w:t>
            </w:r>
          </w:p>
        </w:tc>
      </w:tr>
      <w:tr w:rsidR="00F65E1D" w:rsidRPr="0080744B" w14:paraId="3E5BB4AD" w14:textId="77777777" w:rsidTr="00F44169">
        <w:trPr>
          <w:gridAfter w:val="1"/>
          <w:trHeight w:val="423"/>
        </w:trPr>
        <w:tc>
          <w:tcPr>
            <w:tcW w:w="2351" w:type="dxa"/>
            <w:shd w:val="clear" w:color="auto" w:fill="C5E0B3" w:themeFill="accent6" w:themeFillTint="66"/>
          </w:tcPr>
          <w:p w14:paraId="6CD354A5" w14:textId="5A2B9BCC" w:rsidR="00F65E1D" w:rsidRPr="007460B5" w:rsidRDefault="00F65E1D" w:rsidP="00F65E1D">
            <w:pPr>
              <w:jc w:val="center"/>
              <w:rPr>
                <w:rFonts w:ascii="Arial" w:hAnsi="Arial" w:cs="Arial"/>
                <w:b/>
                <w:bCs/>
                <w:sz w:val="24"/>
                <w:szCs w:val="24"/>
              </w:rPr>
            </w:pPr>
            <w:r>
              <w:rPr>
                <w:rFonts w:ascii="Arial" w:hAnsi="Arial" w:cs="Arial"/>
                <w:b/>
                <w:bCs/>
                <w:sz w:val="24"/>
                <w:szCs w:val="24"/>
              </w:rPr>
              <w:t>EYFS</w:t>
            </w:r>
          </w:p>
        </w:tc>
        <w:tc>
          <w:tcPr>
            <w:tcW w:w="2162" w:type="dxa"/>
            <w:shd w:val="clear" w:color="auto" w:fill="C5E0B3" w:themeFill="accent6" w:themeFillTint="66"/>
            <w:vAlign w:val="center"/>
          </w:tcPr>
          <w:p w14:paraId="5F3768E8" w14:textId="65D30E2A" w:rsidR="00F65E1D" w:rsidRPr="007460B5" w:rsidRDefault="00F65E1D" w:rsidP="00F65E1D">
            <w:pPr>
              <w:jc w:val="center"/>
              <w:rPr>
                <w:rFonts w:ascii="Arial" w:hAnsi="Arial" w:cs="Arial"/>
                <w:sz w:val="24"/>
                <w:szCs w:val="24"/>
              </w:rPr>
            </w:pPr>
            <w:r w:rsidRPr="007460B5">
              <w:rPr>
                <w:rFonts w:ascii="Arial" w:hAnsi="Arial" w:cs="Arial"/>
                <w:b/>
                <w:bCs/>
                <w:sz w:val="24"/>
                <w:szCs w:val="24"/>
              </w:rPr>
              <w:t>Year 1</w:t>
            </w:r>
          </w:p>
        </w:tc>
        <w:tc>
          <w:tcPr>
            <w:tcW w:w="2171" w:type="dxa"/>
            <w:shd w:val="clear" w:color="auto" w:fill="C5E0B3" w:themeFill="accent6" w:themeFillTint="66"/>
            <w:vAlign w:val="center"/>
          </w:tcPr>
          <w:p w14:paraId="6BC07F4B" w14:textId="77777777" w:rsidR="00F65E1D" w:rsidRPr="007460B5" w:rsidRDefault="00F65E1D" w:rsidP="00F65E1D">
            <w:pPr>
              <w:jc w:val="center"/>
              <w:rPr>
                <w:rFonts w:ascii="Arial" w:hAnsi="Arial" w:cs="Arial"/>
                <w:sz w:val="24"/>
                <w:szCs w:val="24"/>
              </w:rPr>
            </w:pPr>
            <w:r w:rsidRPr="007460B5">
              <w:rPr>
                <w:rFonts w:ascii="Arial" w:hAnsi="Arial" w:cs="Arial"/>
                <w:b/>
                <w:bCs/>
                <w:sz w:val="24"/>
                <w:szCs w:val="24"/>
              </w:rPr>
              <w:t>Year 2</w:t>
            </w:r>
          </w:p>
        </w:tc>
        <w:tc>
          <w:tcPr>
            <w:tcW w:w="2240" w:type="dxa"/>
            <w:shd w:val="clear" w:color="auto" w:fill="C5E0B3" w:themeFill="accent6" w:themeFillTint="66"/>
            <w:vAlign w:val="center"/>
          </w:tcPr>
          <w:p w14:paraId="52E0597B" w14:textId="77777777" w:rsidR="00F65E1D" w:rsidRPr="007460B5" w:rsidRDefault="00F65E1D" w:rsidP="00F65E1D">
            <w:pPr>
              <w:jc w:val="center"/>
              <w:rPr>
                <w:rFonts w:ascii="Arial" w:hAnsi="Arial" w:cs="Arial"/>
                <w:sz w:val="24"/>
                <w:szCs w:val="24"/>
              </w:rPr>
            </w:pPr>
            <w:r w:rsidRPr="007460B5">
              <w:rPr>
                <w:rFonts w:ascii="Arial" w:hAnsi="Arial" w:cs="Arial"/>
                <w:b/>
                <w:bCs/>
                <w:sz w:val="24"/>
                <w:szCs w:val="24"/>
              </w:rPr>
              <w:t>Year 3</w:t>
            </w:r>
          </w:p>
        </w:tc>
        <w:tc>
          <w:tcPr>
            <w:tcW w:w="2207" w:type="dxa"/>
            <w:shd w:val="clear" w:color="auto" w:fill="C5E0B3" w:themeFill="accent6" w:themeFillTint="66"/>
            <w:vAlign w:val="center"/>
          </w:tcPr>
          <w:p w14:paraId="03D599A1" w14:textId="77777777" w:rsidR="00F65E1D" w:rsidRPr="007460B5" w:rsidRDefault="00F65E1D" w:rsidP="00F65E1D">
            <w:pPr>
              <w:jc w:val="center"/>
              <w:rPr>
                <w:rFonts w:ascii="Arial" w:hAnsi="Arial" w:cs="Arial"/>
                <w:sz w:val="24"/>
                <w:szCs w:val="24"/>
              </w:rPr>
            </w:pPr>
            <w:r w:rsidRPr="007460B5">
              <w:rPr>
                <w:rFonts w:ascii="Arial" w:hAnsi="Arial" w:cs="Arial"/>
                <w:b/>
                <w:bCs/>
                <w:sz w:val="24"/>
                <w:szCs w:val="24"/>
              </w:rPr>
              <w:t>Year 4</w:t>
            </w:r>
          </w:p>
        </w:tc>
        <w:tc>
          <w:tcPr>
            <w:tcW w:w="2240" w:type="dxa"/>
            <w:shd w:val="clear" w:color="auto" w:fill="C5E0B3" w:themeFill="accent6" w:themeFillTint="66"/>
            <w:vAlign w:val="center"/>
          </w:tcPr>
          <w:p w14:paraId="34737614" w14:textId="77777777" w:rsidR="00F65E1D" w:rsidRPr="007460B5" w:rsidRDefault="00F65E1D" w:rsidP="00F65E1D">
            <w:pPr>
              <w:jc w:val="center"/>
              <w:rPr>
                <w:rFonts w:ascii="Arial" w:hAnsi="Arial" w:cs="Arial"/>
                <w:sz w:val="24"/>
                <w:szCs w:val="24"/>
              </w:rPr>
            </w:pPr>
            <w:r w:rsidRPr="007460B5">
              <w:rPr>
                <w:rFonts w:ascii="Arial" w:hAnsi="Arial" w:cs="Arial"/>
                <w:b/>
                <w:bCs/>
                <w:sz w:val="24"/>
                <w:szCs w:val="24"/>
              </w:rPr>
              <w:t>Year 5</w:t>
            </w:r>
          </w:p>
        </w:tc>
        <w:tc>
          <w:tcPr>
            <w:tcW w:w="2359" w:type="dxa"/>
            <w:shd w:val="clear" w:color="auto" w:fill="C5E0B3" w:themeFill="accent6" w:themeFillTint="66"/>
            <w:vAlign w:val="center"/>
          </w:tcPr>
          <w:p w14:paraId="4C85A6C5" w14:textId="77777777" w:rsidR="00F65E1D" w:rsidRPr="007460B5" w:rsidRDefault="00F65E1D" w:rsidP="00F65E1D">
            <w:pPr>
              <w:jc w:val="center"/>
              <w:rPr>
                <w:rFonts w:ascii="Arial" w:hAnsi="Arial" w:cs="Arial"/>
                <w:sz w:val="24"/>
                <w:szCs w:val="24"/>
              </w:rPr>
            </w:pPr>
            <w:r w:rsidRPr="007460B5">
              <w:rPr>
                <w:rFonts w:ascii="Arial" w:hAnsi="Arial" w:cs="Arial"/>
                <w:b/>
                <w:bCs/>
                <w:sz w:val="24"/>
                <w:szCs w:val="24"/>
              </w:rPr>
              <w:t>Year 6</w:t>
            </w:r>
          </w:p>
        </w:tc>
      </w:tr>
      <w:tr w:rsidR="00F65E1D" w:rsidRPr="0080744B" w14:paraId="1C5DA539" w14:textId="77777777" w:rsidTr="00F44169">
        <w:trPr>
          <w:gridAfter w:val="1"/>
          <w:trHeight w:val="1134"/>
        </w:trPr>
        <w:tc>
          <w:tcPr>
            <w:tcW w:w="2351" w:type="dxa"/>
          </w:tcPr>
          <w:p w14:paraId="410933A2" w14:textId="77777777" w:rsidR="00F65E1D" w:rsidRPr="00521D52" w:rsidRDefault="00F65E1D" w:rsidP="00F65E1D">
            <w:pPr>
              <w:rPr>
                <w:rFonts w:cstheme="minorHAnsi"/>
              </w:rPr>
            </w:pPr>
            <w:r w:rsidRPr="00521D52">
              <w:rPr>
                <w:rFonts w:cstheme="minorHAnsi"/>
              </w:rPr>
              <w:t xml:space="preserve">Children know about similarities and differences in relation to objects and materials. </w:t>
            </w:r>
          </w:p>
          <w:p w14:paraId="190EA825" w14:textId="77777777" w:rsidR="00F65E1D" w:rsidRPr="00521D52" w:rsidRDefault="00F65E1D" w:rsidP="00F65E1D">
            <w:pPr>
              <w:rPr>
                <w:rFonts w:cstheme="minorHAnsi"/>
              </w:rPr>
            </w:pPr>
          </w:p>
          <w:p w14:paraId="62554232" w14:textId="77777777" w:rsidR="00F65E1D" w:rsidRPr="00521D52" w:rsidRDefault="00F65E1D" w:rsidP="00F65E1D">
            <w:pPr>
              <w:rPr>
                <w:rFonts w:cstheme="minorHAnsi"/>
              </w:rPr>
            </w:pPr>
            <w:r w:rsidRPr="00521D52">
              <w:rPr>
                <w:rFonts w:cstheme="minorHAnsi"/>
              </w:rPr>
              <w:t xml:space="preserve">Experiments to create different textures. </w:t>
            </w:r>
          </w:p>
          <w:p w14:paraId="7BD95F30" w14:textId="77777777" w:rsidR="00F65E1D" w:rsidRPr="00521D52" w:rsidRDefault="00F65E1D" w:rsidP="00F65E1D">
            <w:pPr>
              <w:rPr>
                <w:rFonts w:cstheme="minorHAnsi"/>
              </w:rPr>
            </w:pPr>
          </w:p>
          <w:p w14:paraId="5D25AB46" w14:textId="77777777" w:rsidR="00F65E1D" w:rsidRPr="00521D52" w:rsidRDefault="00F65E1D" w:rsidP="00F65E1D">
            <w:pPr>
              <w:rPr>
                <w:rFonts w:cstheme="minorHAnsi"/>
              </w:rPr>
            </w:pPr>
            <w:r w:rsidRPr="00521D52">
              <w:rPr>
                <w:rFonts w:cstheme="minorHAnsi"/>
              </w:rPr>
              <w:t xml:space="preserve">Manipulates materials to achieve a planned effect. </w:t>
            </w:r>
          </w:p>
          <w:p w14:paraId="09287992" w14:textId="77777777" w:rsidR="00F65E1D" w:rsidRPr="00521D52" w:rsidRDefault="00F65E1D" w:rsidP="00F65E1D">
            <w:pPr>
              <w:rPr>
                <w:rFonts w:cstheme="minorHAnsi"/>
              </w:rPr>
            </w:pPr>
          </w:p>
          <w:p w14:paraId="32C1754C" w14:textId="70CC810C" w:rsidR="00F65E1D" w:rsidRPr="00F44169" w:rsidRDefault="00F65E1D" w:rsidP="00F65E1D">
            <w:r w:rsidRPr="00521D52">
              <w:rPr>
                <w:rFonts w:cstheme="minorHAnsi"/>
              </w:rPr>
              <w:t>Safely use and explore a variety of materials, tools and techniques, experimenting with colour, design, texture, form and function.</w:t>
            </w:r>
          </w:p>
        </w:tc>
        <w:tc>
          <w:tcPr>
            <w:tcW w:w="2162" w:type="dxa"/>
          </w:tcPr>
          <w:p w14:paraId="707F8D3C" w14:textId="77777777" w:rsidR="00F65E1D" w:rsidRPr="00521D52" w:rsidRDefault="00F65E1D" w:rsidP="00F65E1D">
            <w:pPr>
              <w:rPr>
                <w:rFonts w:cstheme="minorHAnsi"/>
              </w:rPr>
            </w:pPr>
            <w:r w:rsidRPr="00521D52">
              <w:rPr>
                <w:rFonts w:cstheme="minorHAnsi"/>
              </w:rPr>
              <w:t xml:space="preserve">Consider health and safety when using sewing tools (needles, fabric scissors, </w:t>
            </w:r>
            <w:proofErr w:type="spellStart"/>
            <w:r w:rsidRPr="00521D52">
              <w:rPr>
                <w:rFonts w:cstheme="minorHAnsi"/>
              </w:rPr>
              <w:t>etc</w:t>
            </w:r>
            <w:proofErr w:type="spellEnd"/>
            <w:r w:rsidRPr="00521D52">
              <w:rPr>
                <w:rFonts w:cstheme="minorHAnsi"/>
              </w:rPr>
              <w:t>).</w:t>
            </w:r>
          </w:p>
          <w:p w14:paraId="685A3BF1" w14:textId="77777777" w:rsidR="00F65E1D" w:rsidRPr="00521D52" w:rsidRDefault="00F65E1D" w:rsidP="00F65E1D">
            <w:pPr>
              <w:rPr>
                <w:rFonts w:cstheme="minorHAnsi"/>
              </w:rPr>
            </w:pPr>
          </w:p>
          <w:p w14:paraId="68BA8436" w14:textId="77777777" w:rsidR="00F65E1D" w:rsidRPr="00521D52" w:rsidRDefault="00F65E1D" w:rsidP="00F65E1D">
            <w:pPr>
              <w:rPr>
                <w:rFonts w:cstheme="minorHAnsi"/>
              </w:rPr>
            </w:pPr>
            <w:r w:rsidRPr="00521D52">
              <w:rPr>
                <w:rFonts w:cstheme="minorHAnsi"/>
              </w:rPr>
              <w:t xml:space="preserve">Begin to cut, shape, </w:t>
            </w:r>
            <w:proofErr w:type="gramStart"/>
            <w:r w:rsidRPr="00521D52">
              <w:rPr>
                <w:rFonts w:cstheme="minorHAnsi"/>
              </w:rPr>
              <w:t>tie</w:t>
            </w:r>
            <w:proofErr w:type="gramEnd"/>
            <w:r w:rsidRPr="00521D52">
              <w:rPr>
                <w:rFonts w:cstheme="minorHAnsi"/>
              </w:rPr>
              <w:t xml:space="preserve"> and join materials.</w:t>
            </w:r>
          </w:p>
          <w:p w14:paraId="566EE887" w14:textId="77777777" w:rsidR="00F65E1D" w:rsidRPr="00521D52" w:rsidRDefault="00F65E1D" w:rsidP="00F65E1D">
            <w:pPr>
              <w:rPr>
                <w:rFonts w:cstheme="minorHAnsi"/>
              </w:rPr>
            </w:pPr>
          </w:p>
          <w:p w14:paraId="77DB65DF" w14:textId="77777777" w:rsidR="00F65E1D" w:rsidRPr="00521D52" w:rsidRDefault="00F65E1D" w:rsidP="00F65E1D">
            <w:pPr>
              <w:rPr>
                <w:rFonts w:cstheme="minorHAnsi"/>
              </w:rPr>
            </w:pPr>
            <w:r w:rsidRPr="00521D52">
              <w:rPr>
                <w:rFonts w:cstheme="minorHAnsi"/>
              </w:rPr>
              <w:t>Sew a button onto fabric, with support.</w:t>
            </w:r>
          </w:p>
          <w:p w14:paraId="36E00C41" w14:textId="77777777" w:rsidR="00F65E1D" w:rsidRPr="00521D52" w:rsidRDefault="00F65E1D" w:rsidP="00F65E1D">
            <w:pPr>
              <w:rPr>
                <w:rFonts w:cstheme="minorHAnsi"/>
              </w:rPr>
            </w:pPr>
          </w:p>
          <w:p w14:paraId="4C42F759" w14:textId="77777777" w:rsidR="00F65E1D" w:rsidRPr="00521D52" w:rsidRDefault="00F65E1D" w:rsidP="00F65E1D">
            <w:pPr>
              <w:rPr>
                <w:rFonts w:cstheme="minorHAnsi"/>
              </w:rPr>
            </w:pPr>
          </w:p>
          <w:p w14:paraId="2C1B9AED" w14:textId="34151974" w:rsidR="00F65E1D" w:rsidRPr="00521D52" w:rsidRDefault="00F65E1D" w:rsidP="00F65E1D">
            <w:pPr>
              <w:rPr>
                <w:rFonts w:cstheme="minorHAnsi"/>
              </w:rPr>
            </w:pPr>
          </w:p>
        </w:tc>
        <w:tc>
          <w:tcPr>
            <w:tcW w:w="2171" w:type="dxa"/>
          </w:tcPr>
          <w:p w14:paraId="4017F416" w14:textId="77777777" w:rsidR="00F65E1D" w:rsidRPr="00521D52" w:rsidRDefault="00F65E1D" w:rsidP="00F65E1D">
            <w:pPr>
              <w:rPr>
                <w:rFonts w:cstheme="minorHAnsi"/>
              </w:rPr>
            </w:pPr>
            <w:r w:rsidRPr="00521D52">
              <w:rPr>
                <w:rFonts w:cstheme="minorHAnsi"/>
              </w:rPr>
              <w:t xml:space="preserve">Consider health and safety when using sewing tools (needles, fabric scissors, </w:t>
            </w:r>
            <w:proofErr w:type="spellStart"/>
            <w:r w:rsidRPr="00521D52">
              <w:rPr>
                <w:rFonts w:cstheme="minorHAnsi"/>
              </w:rPr>
              <w:t>etc</w:t>
            </w:r>
            <w:proofErr w:type="spellEnd"/>
            <w:r w:rsidRPr="00521D52">
              <w:rPr>
                <w:rFonts w:cstheme="minorHAnsi"/>
              </w:rPr>
              <w:t>).</w:t>
            </w:r>
          </w:p>
          <w:p w14:paraId="71FBD944" w14:textId="77777777" w:rsidR="00F65E1D" w:rsidRPr="00521D52" w:rsidRDefault="00F65E1D" w:rsidP="00F65E1D">
            <w:pPr>
              <w:rPr>
                <w:rFonts w:cstheme="minorHAnsi"/>
              </w:rPr>
            </w:pPr>
          </w:p>
          <w:p w14:paraId="65CAE768" w14:textId="77777777" w:rsidR="00F65E1D" w:rsidRPr="00521D52" w:rsidRDefault="00F65E1D" w:rsidP="00F65E1D">
            <w:pPr>
              <w:rPr>
                <w:rFonts w:cstheme="minorHAnsi"/>
              </w:rPr>
            </w:pPr>
            <w:r w:rsidRPr="00521D52">
              <w:rPr>
                <w:rFonts w:cstheme="minorHAnsi"/>
              </w:rPr>
              <w:t>Confidently cut, shape, tie and join materials.</w:t>
            </w:r>
          </w:p>
          <w:p w14:paraId="341C7B97" w14:textId="77777777" w:rsidR="00F65E1D" w:rsidRPr="00521D52" w:rsidRDefault="00F65E1D" w:rsidP="00F65E1D">
            <w:pPr>
              <w:rPr>
                <w:rFonts w:cstheme="minorHAnsi"/>
              </w:rPr>
            </w:pPr>
          </w:p>
          <w:p w14:paraId="43BE1E88" w14:textId="77777777" w:rsidR="00F65E1D" w:rsidRPr="00521D52" w:rsidRDefault="00F65E1D" w:rsidP="00F65E1D">
            <w:pPr>
              <w:rPr>
                <w:rFonts w:cstheme="minorHAnsi"/>
              </w:rPr>
            </w:pPr>
            <w:r w:rsidRPr="00521D52">
              <w:rPr>
                <w:rFonts w:cstheme="minorHAnsi"/>
              </w:rPr>
              <w:t xml:space="preserve">Begin to use basic sewing techniques independently. </w:t>
            </w:r>
          </w:p>
          <w:p w14:paraId="3A13424D" w14:textId="77777777" w:rsidR="00F65E1D" w:rsidRPr="00521D52" w:rsidRDefault="00F65E1D" w:rsidP="00F65E1D">
            <w:pPr>
              <w:rPr>
                <w:rFonts w:cstheme="minorHAnsi"/>
              </w:rPr>
            </w:pPr>
          </w:p>
        </w:tc>
        <w:tc>
          <w:tcPr>
            <w:tcW w:w="2240" w:type="dxa"/>
          </w:tcPr>
          <w:p w14:paraId="6FA6169A" w14:textId="77777777" w:rsidR="00F65E1D" w:rsidRPr="00521D52" w:rsidRDefault="00F65E1D" w:rsidP="00F65E1D">
            <w:pPr>
              <w:rPr>
                <w:rFonts w:cstheme="minorHAnsi"/>
              </w:rPr>
            </w:pPr>
            <w:r w:rsidRPr="00521D52">
              <w:rPr>
                <w:rFonts w:cstheme="minorHAnsi"/>
              </w:rPr>
              <w:t xml:space="preserve">Consider health and safety when using sewing tools (needles, fabric scissors, </w:t>
            </w:r>
            <w:proofErr w:type="spellStart"/>
            <w:r w:rsidRPr="00521D52">
              <w:rPr>
                <w:rFonts w:cstheme="minorHAnsi"/>
              </w:rPr>
              <w:t>etc</w:t>
            </w:r>
            <w:proofErr w:type="spellEnd"/>
            <w:r w:rsidRPr="00521D52">
              <w:rPr>
                <w:rFonts w:cstheme="minorHAnsi"/>
              </w:rPr>
              <w:t>).</w:t>
            </w:r>
          </w:p>
          <w:p w14:paraId="51BE11EC" w14:textId="77777777" w:rsidR="00F65E1D" w:rsidRPr="00521D52" w:rsidRDefault="00F65E1D" w:rsidP="00F65E1D">
            <w:pPr>
              <w:rPr>
                <w:rFonts w:cstheme="minorHAnsi"/>
              </w:rPr>
            </w:pPr>
          </w:p>
          <w:p w14:paraId="03C26DDE" w14:textId="77777777" w:rsidR="00F65E1D" w:rsidRPr="00521D52" w:rsidRDefault="00F65E1D" w:rsidP="00F65E1D">
            <w:pPr>
              <w:rPr>
                <w:rFonts w:cstheme="minorHAnsi"/>
              </w:rPr>
            </w:pPr>
            <w:r w:rsidRPr="00521D52">
              <w:rPr>
                <w:rFonts w:cstheme="minorHAnsi"/>
              </w:rPr>
              <w:t>Confidently cut, shape, tie and join materials.</w:t>
            </w:r>
          </w:p>
          <w:p w14:paraId="54FD9D09" w14:textId="77777777" w:rsidR="00F65E1D" w:rsidRPr="00521D52" w:rsidRDefault="00F65E1D" w:rsidP="00F65E1D">
            <w:pPr>
              <w:rPr>
                <w:rFonts w:cstheme="minorHAnsi"/>
              </w:rPr>
            </w:pPr>
          </w:p>
          <w:p w14:paraId="207E55BC" w14:textId="77777777" w:rsidR="00F65E1D" w:rsidRPr="00521D52" w:rsidRDefault="00F65E1D" w:rsidP="00F65E1D">
            <w:pPr>
              <w:rPr>
                <w:rFonts w:cstheme="minorHAnsi"/>
              </w:rPr>
            </w:pPr>
            <w:r w:rsidRPr="00521D52">
              <w:rPr>
                <w:rFonts w:cstheme="minorHAnsi"/>
              </w:rPr>
              <w:t xml:space="preserve">Use some basic sewing techniques independently. </w:t>
            </w:r>
          </w:p>
          <w:p w14:paraId="0FE35366" w14:textId="015BA6A8" w:rsidR="00F65E1D" w:rsidRPr="00521D52" w:rsidRDefault="00F65E1D" w:rsidP="00F65E1D">
            <w:pPr>
              <w:rPr>
                <w:rFonts w:cstheme="minorHAnsi"/>
              </w:rPr>
            </w:pPr>
          </w:p>
        </w:tc>
        <w:tc>
          <w:tcPr>
            <w:tcW w:w="2207" w:type="dxa"/>
          </w:tcPr>
          <w:p w14:paraId="29ABE39E" w14:textId="77777777" w:rsidR="00F65E1D" w:rsidRPr="00521D52" w:rsidRDefault="00F65E1D" w:rsidP="00F65E1D">
            <w:pPr>
              <w:rPr>
                <w:rFonts w:eastAsia="Century Gothic" w:cstheme="minorHAnsi"/>
              </w:rPr>
            </w:pPr>
            <w:r w:rsidRPr="00521D52">
              <w:rPr>
                <w:rFonts w:eastAsia="Century Gothic" w:cstheme="minorHAnsi"/>
              </w:rPr>
              <w:t>Measure, mark and cut fabric confidently.</w:t>
            </w:r>
          </w:p>
          <w:p w14:paraId="4247E177" w14:textId="77777777" w:rsidR="00F65E1D" w:rsidRPr="00521D52" w:rsidRDefault="00F65E1D" w:rsidP="00F65E1D">
            <w:pPr>
              <w:rPr>
                <w:rFonts w:eastAsia="Century Gothic" w:cstheme="minorHAnsi"/>
              </w:rPr>
            </w:pPr>
          </w:p>
          <w:p w14:paraId="5AA16D7E" w14:textId="77777777" w:rsidR="00F65E1D" w:rsidRPr="00521D52" w:rsidRDefault="00F65E1D" w:rsidP="00F65E1D">
            <w:pPr>
              <w:rPr>
                <w:rFonts w:eastAsia="Century Gothic" w:cstheme="minorHAnsi"/>
              </w:rPr>
            </w:pPr>
            <w:r w:rsidRPr="00521D52">
              <w:rPr>
                <w:rFonts w:eastAsia="Century Gothic" w:cstheme="minorHAnsi"/>
              </w:rPr>
              <w:t xml:space="preserve">Create paper templates to support the above. </w:t>
            </w:r>
          </w:p>
          <w:p w14:paraId="7DF25DC0" w14:textId="77777777" w:rsidR="00F65E1D" w:rsidRPr="00521D52" w:rsidRDefault="00F65E1D" w:rsidP="00F65E1D">
            <w:pPr>
              <w:rPr>
                <w:rFonts w:eastAsia="Century Gothic" w:cstheme="minorHAnsi"/>
              </w:rPr>
            </w:pPr>
          </w:p>
          <w:p w14:paraId="56038CEE" w14:textId="77777777" w:rsidR="00F65E1D" w:rsidRPr="00521D52" w:rsidRDefault="00F65E1D" w:rsidP="00F65E1D">
            <w:pPr>
              <w:rPr>
                <w:rFonts w:eastAsia="Century Gothic" w:cstheme="minorHAnsi"/>
              </w:rPr>
            </w:pPr>
            <w:r w:rsidRPr="00521D52">
              <w:rPr>
                <w:rFonts w:eastAsia="Century Gothic" w:cstheme="minorHAnsi"/>
              </w:rPr>
              <w:t xml:space="preserve">Select an appropriate stitch style to use to support the usefulness and aesthetic of the final product. </w:t>
            </w:r>
          </w:p>
          <w:p w14:paraId="61425BCD" w14:textId="77777777" w:rsidR="00F65E1D" w:rsidRPr="00521D52" w:rsidRDefault="00F65E1D" w:rsidP="00F65E1D">
            <w:pPr>
              <w:rPr>
                <w:rFonts w:eastAsia="Century Gothic" w:cstheme="minorHAnsi"/>
              </w:rPr>
            </w:pPr>
          </w:p>
          <w:p w14:paraId="49C8C367" w14:textId="77777777" w:rsidR="00F65E1D" w:rsidRPr="00521D52" w:rsidRDefault="00F65E1D" w:rsidP="00F65E1D">
            <w:pPr>
              <w:rPr>
                <w:rFonts w:eastAsia="Century Gothic" w:cstheme="minorHAnsi"/>
              </w:rPr>
            </w:pPr>
            <w:r w:rsidRPr="00521D52">
              <w:rPr>
                <w:rFonts w:eastAsia="Century Gothic" w:cstheme="minorHAnsi"/>
              </w:rPr>
              <w:t>Join fabric with some confidence.</w:t>
            </w:r>
          </w:p>
          <w:p w14:paraId="35FD30E4" w14:textId="77777777" w:rsidR="00F65E1D" w:rsidRPr="00521D52" w:rsidRDefault="00F65E1D" w:rsidP="00F65E1D">
            <w:pPr>
              <w:rPr>
                <w:rFonts w:eastAsia="Century Gothic" w:cstheme="minorHAnsi"/>
              </w:rPr>
            </w:pPr>
          </w:p>
          <w:p w14:paraId="1F033837" w14:textId="4D4978F0" w:rsidR="00F65E1D" w:rsidRPr="00521D52" w:rsidRDefault="00F65E1D" w:rsidP="00F65E1D">
            <w:pPr>
              <w:rPr>
                <w:rFonts w:eastAsia="Century Gothic" w:cstheme="minorHAnsi"/>
              </w:rPr>
            </w:pPr>
            <w:r w:rsidRPr="00521D52">
              <w:rPr>
                <w:rFonts w:eastAsia="Century Gothic" w:cstheme="minorHAnsi"/>
              </w:rPr>
              <w:t>Incorporate a fastening to a design.</w:t>
            </w:r>
          </w:p>
        </w:tc>
        <w:tc>
          <w:tcPr>
            <w:tcW w:w="2240" w:type="dxa"/>
          </w:tcPr>
          <w:p w14:paraId="16B16E6D" w14:textId="77777777" w:rsidR="00F65E1D" w:rsidRPr="00521D52" w:rsidRDefault="00F65E1D" w:rsidP="00F65E1D">
            <w:pPr>
              <w:rPr>
                <w:rFonts w:eastAsia="Century Gothic" w:cstheme="minorHAnsi"/>
              </w:rPr>
            </w:pPr>
            <w:r w:rsidRPr="00521D52">
              <w:rPr>
                <w:rFonts w:eastAsia="Century Gothic" w:cstheme="minorHAnsi"/>
              </w:rPr>
              <w:t xml:space="preserve">Manipulate materials with confidence (measuring, cutting, </w:t>
            </w:r>
            <w:proofErr w:type="spellStart"/>
            <w:r w:rsidRPr="00521D52">
              <w:rPr>
                <w:rFonts w:eastAsia="Century Gothic" w:cstheme="minorHAnsi"/>
              </w:rPr>
              <w:t>etc</w:t>
            </w:r>
            <w:proofErr w:type="spellEnd"/>
            <w:r w:rsidRPr="00521D52">
              <w:rPr>
                <w:rFonts w:eastAsia="Century Gothic" w:cstheme="minorHAnsi"/>
              </w:rPr>
              <w:t xml:space="preserve">). </w:t>
            </w:r>
          </w:p>
          <w:p w14:paraId="2FE5F9E8" w14:textId="77777777" w:rsidR="00F65E1D" w:rsidRPr="00521D52" w:rsidRDefault="00F65E1D" w:rsidP="00F65E1D">
            <w:pPr>
              <w:rPr>
                <w:rFonts w:eastAsia="Century Gothic" w:cstheme="minorHAnsi"/>
              </w:rPr>
            </w:pPr>
          </w:p>
          <w:p w14:paraId="24B0F680" w14:textId="77777777" w:rsidR="00F65E1D" w:rsidRPr="00521D52" w:rsidRDefault="00F65E1D" w:rsidP="00F65E1D">
            <w:pPr>
              <w:rPr>
                <w:rFonts w:eastAsia="Century Gothic" w:cstheme="minorHAnsi"/>
              </w:rPr>
            </w:pPr>
            <w:r w:rsidRPr="00521D52">
              <w:rPr>
                <w:rFonts w:eastAsia="Century Gothic" w:cstheme="minorHAnsi"/>
              </w:rPr>
              <w:t xml:space="preserve">Explore a selection of stitches to make an informed decision of which stitch to use. </w:t>
            </w:r>
          </w:p>
          <w:p w14:paraId="33ED4F56" w14:textId="77777777" w:rsidR="00F65E1D" w:rsidRPr="00521D52" w:rsidRDefault="00F65E1D" w:rsidP="00F65E1D">
            <w:pPr>
              <w:rPr>
                <w:rFonts w:eastAsia="Century Gothic" w:cstheme="minorHAnsi"/>
              </w:rPr>
            </w:pPr>
          </w:p>
          <w:p w14:paraId="320970FB" w14:textId="77777777" w:rsidR="00F65E1D" w:rsidRPr="00521D52" w:rsidRDefault="00F65E1D" w:rsidP="00F65E1D">
            <w:pPr>
              <w:rPr>
                <w:rFonts w:eastAsia="Century Gothic" w:cstheme="minorHAnsi"/>
              </w:rPr>
            </w:pPr>
            <w:r w:rsidRPr="00521D52">
              <w:rPr>
                <w:rFonts w:eastAsia="Century Gothic" w:cstheme="minorHAnsi"/>
              </w:rPr>
              <w:t xml:space="preserve">Consider how to make </w:t>
            </w:r>
            <w:proofErr w:type="gramStart"/>
            <w:r w:rsidRPr="00521D52">
              <w:rPr>
                <w:rFonts w:eastAsia="Century Gothic" w:cstheme="minorHAnsi"/>
              </w:rPr>
              <w:t>a creation that is aesthetically pleasing</w:t>
            </w:r>
            <w:proofErr w:type="gramEnd"/>
            <w:r w:rsidRPr="00521D52">
              <w:rPr>
                <w:rFonts w:eastAsia="Century Gothic" w:cstheme="minorHAnsi"/>
              </w:rPr>
              <w:t xml:space="preserve">. </w:t>
            </w:r>
          </w:p>
          <w:p w14:paraId="59904662" w14:textId="77777777" w:rsidR="00F65E1D" w:rsidRPr="00521D52" w:rsidRDefault="00F65E1D" w:rsidP="00F65E1D">
            <w:pPr>
              <w:rPr>
                <w:rFonts w:cstheme="minorHAnsi"/>
              </w:rPr>
            </w:pPr>
          </w:p>
        </w:tc>
        <w:tc>
          <w:tcPr>
            <w:tcW w:w="2359" w:type="dxa"/>
          </w:tcPr>
          <w:p w14:paraId="2F4025C0" w14:textId="77777777" w:rsidR="00F65E1D" w:rsidRPr="00521D52" w:rsidRDefault="00F65E1D" w:rsidP="00F65E1D">
            <w:pPr>
              <w:rPr>
                <w:rFonts w:cstheme="minorHAnsi"/>
              </w:rPr>
            </w:pPr>
            <w:r w:rsidRPr="00521D52">
              <w:rPr>
                <w:rFonts w:cstheme="minorHAnsi"/>
              </w:rPr>
              <w:t>Pin, sew and stitch safely to create a design.</w:t>
            </w:r>
          </w:p>
          <w:p w14:paraId="4AF5050D" w14:textId="77777777" w:rsidR="00F65E1D" w:rsidRPr="00521D52" w:rsidRDefault="00F65E1D" w:rsidP="00F65E1D">
            <w:pPr>
              <w:rPr>
                <w:rFonts w:cstheme="minorHAnsi"/>
              </w:rPr>
            </w:pPr>
          </w:p>
          <w:p w14:paraId="0EE9047B" w14:textId="34CF9672" w:rsidR="00F65E1D" w:rsidRPr="00F44169" w:rsidRDefault="00F65E1D" w:rsidP="00F65E1D">
            <w:pPr>
              <w:pStyle w:val="ListParagraph"/>
              <w:numPr>
                <w:ilvl w:val="0"/>
                <w:numId w:val="15"/>
              </w:numPr>
              <w:spacing w:after="0" w:line="240" w:lineRule="auto"/>
              <w:rPr>
                <w:rFonts w:cstheme="minorHAnsi"/>
                <w:color w:val="000000"/>
              </w:rPr>
            </w:pPr>
            <w:r w:rsidRPr="00521D52">
              <w:rPr>
                <w:rFonts w:cstheme="minorHAnsi"/>
              </w:rPr>
              <w:t xml:space="preserve">Be happy with the </w:t>
            </w:r>
            <w:proofErr w:type="gramStart"/>
            <w:r w:rsidRPr="00521D52">
              <w:rPr>
                <w:rFonts w:cstheme="minorHAnsi"/>
              </w:rPr>
              <w:t>end product</w:t>
            </w:r>
            <w:proofErr w:type="gramEnd"/>
            <w:r w:rsidRPr="00521D52">
              <w:rPr>
                <w:rFonts w:cstheme="minorHAnsi"/>
              </w:rPr>
              <w:t xml:space="preserve"> and the way it has been finalised.</w:t>
            </w:r>
          </w:p>
        </w:tc>
      </w:tr>
      <w:tr w:rsidR="00F65E1D" w:rsidRPr="0080744B" w14:paraId="77C405DF" w14:textId="77777777" w:rsidTr="004628CB">
        <w:trPr>
          <w:gridAfter w:val="1"/>
          <w:trHeight w:val="441"/>
        </w:trPr>
        <w:tc>
          <w:tcPr>
            <w:tcW w:w="15730" w:type="dxa"/>
            <w:gridSpan w:val="7"/>
            <w:shd w:val="clear" w:color="auto" w:fill="C5E0B3" w:themeFill="accent6" w:themeFillTint="66"/>
          </w:tcPr>
          <w:p w14:paraId="6BC4CB9C" w14:textId="75B20C26" w:rsidR="00F65E1D" w:rsidRPr="00B539A2" w:rsidRDefault="00F65E1D" w:rsidP="00F65E1D">
            <w:pPr>
              <w:jc w:val="center"/>
              <w:rPr>
                <w:rFonts w:ascii="Arial" w:hAnsi="Arial" w:cs="Arial"/>
                <w:b/>
                <w:bCs/>
                <w:sz w:val="32"/>
                <w:szCs w:val="32"/>
              </w:rPr>
            </w:pPr>
            <w:r w:rsidRPr="00B539A2">
              <w:rPr>
                <w:rFonts w:ascii="Arial" w:hAnsi="Arial" w:cs="Arial"/>
                <w:b/>
                <w:bCs/>
                <w:sz w:val="32"/>
                <w:szCs w:val="32"/>
              </w:rPr>
              <w:lastRenderedPageBreak/>
              <w:t>Cooking and Nutrition</w:t>
            </w:r>
          </w:p>
        </w:tc>
      </w:tr>
      <w:tr w:rsidR="00F65E1D" w:rsidRPr="0080744B" w14:paraId="655114C1" w14:textId="77777777" w:rsidTr="00F44169">
        <w:trPr>
          <w:gridAfter w:val="1"/>
          <w:trHeight w:val="423"/>
        </w:trPr>
        <w:tc>
          <w:tcPr>
            <w:tcW w:w="2351" w:type="dxa"/>
            <w:shd w:val="clear" w:color="auto" w:fill="C5E0B3" w:themeFill="accent6" w:themeFillTint="66"/>
          </w:tcPr>
          <w:p w14:paraId="442AE63C" w14:textId="6482DC46" w:rsidR="00F65E1D" w:rsidRPr="00B539A2" w:rsidRDefault="00F65E1D" w:rsidP="00F65E1D">
            <w:pPr>
              <w:jc w:val="center"/>
              <w:rPr>
                <w:rFonts w:ascii="Arial" w:hAnsi="Arial" w:cs="Arial"/>
                <w:b/>
                <w:bCs/>
                <w:sz w:val="24"/>
                <w:szCs w:val="24"/>
              </w:rPr>
            </w:pPr>
            <w:r>
              <w:rPr>
                <w:rFonts w:ascii="Arial" w:hAnsi="Arial" w:cs="Arial"/>
                <w:b/>
                <w:bCs/>
                <w:sz w:val="24"/>
                <w:szCs w:val="24"/>
              </w:rPr>
              <w:t>EYFS</w:t>
            </w:r>
          </w:p>
        </w:tc>
        <w:tc>
          <w:tcPr>
            <w:tcW w:w="2162" w:type="dxa"/>
            <w:shd w:val="clear" w:color="auto" w:fill="C5E0B3" w:themeFill="accent6" w:themeFillTint="66"/>
            <w:vAlign w:val="center"/>
          </w:tcPr>
          <w:p w14:paraId="59086BC3" w14:textId="3743EEBF" w:rsidR="00F65E1D" w:rsidRPr="00B539A2" w:rsidRDefault="00F65E1D" w:rsidP="00F65E1D">
            <w:pPr>
              <w:jc w:val="center"/>
              <w:rPr>
                <w:rFonts w:ascii="Arial" w:hAnsi="Arial" w:cs="Arial"/>
                <w:sz w:val="24"/>
                <w:szCs w:val="24"/>
              </w:rPr>
            </w:pPr>
            <w:r w:rsidRPr="00B539A2">
              <w:rPr>
                <w:rFonts w:ascii="Arial" w:hAnsi="Arial" w:cs="Arial"/>
                <w:b/>
                <w:bCs/>
                <w:sz w:val="24"/>
                <w:szCs w:val="24"/>
              </w:rPr>
              <w:t>Year 1</w:t>
            </w:r>
          </w:p>
        </w:tc>
        <w:tc>
          <w:tcPr>
            <w:tcW w:w="2171" w:type="dxa"/>
            <w:shd w:val="clear" w:color="auto" w:fill="C5E0B3" w:themeFill="accent6" w:themeFillTint="66"/>
            <w:vAlign w:val="center"/>
          </w:tcPr>
          <w:p w14:paraId="331B047D" w14:textId="77777777" w:rsidR="00F65E1D" w:rsidRPr="00B539A2" w:rsidRDefault="00F65E1D" w:rsidP="00F65E1D">
            <w:pPr>
              <w:jc w:val="center"/>
              <w:rPr>
                <w:rFonts w:ascii="Arial" w:hAnsi="Arial" w:cs="Arial"/>
                <w:sz w:val="24"/>
                <w:szCs w:val="24"/>
              </w:rPr>
            </w:pPr>
            <w:r w:rsidRPr="00B539A2">
              <w:rPr>
                <w:rFonts w:ascii="Arial" w:hAnsi="Arial" w:cs="Arial"/>
                <w:b/>
                <w:bCs/>
                <w:sz w:val="24"/>
                <w:szCs w:val="24"/>
              </w:rPr>
              <w:t>Year 2</w:t>
            </w:r>
          </w:p>
        </w:tc>
        <w:tc>
          <w:tcPr>
            <w:tcW w:w="2240" w:type="dxa"/>
            <w:shd w:val="clear" w:color="auto" w:fill="C5E0B3" w:themeFill="accent6" w:themeFillTint="66"/>
            <w:vAlign w:val="center"/>
          </w:tcPr>
          <w:p w14:paraId="2E87F16C" w14:textId="77777777" w:rsidR="00F65E1D" w:rsidRPr="00B539A2" w:rsidRDefault="00F65E1D" w:rsidP="00F65E1D">
            <w:pPr>
              <w:jc w:val="center"/>
              <w:rPr>
                <w:rFonts w:ascii="Arial" w:hAnsi="Arial" w:cs="Arial"/>
                <w:sz w:val="24"/>
                <w:szCs w:val="24"/>
              </w:rPr>
            </w:pPr>
            <w:r w:rsidRPr="00B539A2">
              <w:rPr>
                <w:rFonts w:ascii="Arial" w:hAnsi="Arial" w:cs="Arial"/>
                <w:b/>
                <w:bCs/>
                <w:sz w:val="24"/>
                <w:szCs w:val="24"/>
              </w:rPr>
              <w:t>Year 3</w:t>
            </w:r>
          </w:p>
        </w:tc>
        <w:tc>
          <w:tcPr>
            <w:tcW w:w="2207" w:type="dxa"/>
            <w:shd w:val="clear" w:color="auto" w:fill="C5E0B3" w:themeFill="accent6" w:themeFillTint="66"/>
            <w:vAlign w:val="center"/>
          </w:tcPr>
          <w:p w14:paraId="3045970C" w14:textId="77777777" w:rsidR="00F65E1D" w:rsidRPr="00B539A2" w:rsidRDefault="00F65E1D" w:rsidP="00F65E1D">
            <w:pPr>
              <w:jc w:val="center"/>
              <w:rPr>
                <w:rFonts w:ascii="Arial" w:hAnsi="Arial" w:cs="Arial"/>
                <w:sz w:val="24"/>
                <w:szCs w:val="24"/>
              </w:rPr>
            </w:pPr>
            <w:r w:rsidRPr="00B539A2">
              <w:rPr>
                <w:rFonts w:ascii="Arial" w:hAnsi="Arial" w:cs="Arial"/>
                <w:b/>
                <w:bCs/>
                <w:sz w:val="24"/>
                <w:szCs w:val="24"/>
              </w:rPr>
              <w:t>Year 4</w:t>
            </w:r>
          </w:p>
        </w:tc>
        <w:tc>
          <w:tcPr>
            <w:tcW w:w="2240" w:type="dxa"/>
            <w:shd w:val="clear" w:color="auto" w:fill="C5E0B3" w:themeFill="accent6" w:themeFillTint="66"/>
            <w:vAlign w:val="center"/>
          </w:tcPr>
          <w:p w14:paraId="78C086E4" w14:textId="77777777" w:rsidR="00F65E1D" w:rsidRPr="00B539A2" w:rsidRDefault="00F65E1D" w:rsidP="00F65E1D">
            <w:pPr>
              <w:jc w:val="center"/>
              <w:rPr>
                <w:rFonts w:ascii="Arial" w:hAnsi="Arial" w:cs="Arial"/>
                <w:sz w:val="24"/>
                <w:szCs w:val="24"/>
              </w:rPr>
            </w:pPr>
            <w:r w:rsidRPr="00B539A2">
              <w:rPr>
                <w:rFonts w:ascii="Arial" w:hAnsi="Arial" w:cs="Arial"/>
                <w:b/>
                <w:bCs/>
                <w:sz w:val="24"/>
                <w:szCs w:val="24"/>
              </w:rPr>
              <w:t>Year 5</w:t>
            </w:r>
          </w:p>
        </w:tc>
        <w:tc>
          <w:tcPr>
            <w:tcW w:w="2359" w:type="dxa"/>
            <w:shd w:val="clear" w:color="auto" w:fill="C5E0B3" w:themeFill="accent6" w:themeFillTint="66"/>
            <w:vAlign w:val="center"/>
          </w:tcPr>
          <w:p w14:paraId="0D03C960" w14:textId="77777777" w:rsidR="00F65E1D" w:rsidRPr="00B539A2" w:rsidRDefault="00F65E1D" w:rsidP="00F65E1D">
            <w:pPr>
              <w:jc w:val="center"/>
              <w:rPr>
                <w:rFonts w:ascii="Arial" w:hAnsi="Arial" w:cs="Arial"/>
                <w:sz w:val="24"/>
                <w:szCs w:val="24"/>
              </w:rPr>
            </w:pPr>
            <w:r w:rsidRPr="00B539A2">
              <w:rPr>
                <w:rFonts w:ascii="Arial" w:hAnsi="Arial" w:cs="Arial"/>
                <w:b/>
                <w:bCs/>
                <w:sz w:val="24"/>
                <w:szCs w:val="24"/>
              </w:rPr>
              <w:t>Year 6</w:t>
            </w:r>
          </w:p>
        </w:tc>
      </w:tr>
      <w:tr w:rsidR="00F65E1D" w:rsidRPr="0080744B" w14:paraId="65E22CB9" w14:textId="77777777" w:rsidTr="00F44169">
        <w:trPr>
          <w:gridAfter w:val="1"/>
          <w:trHeight w:val="558"/>
        </w:trPr>
        <w:tc>
          <w:tcPr>
            <w:tcW w:w="2351" w:type="dxa"/>
          </w:tcPr>
          <w:p w14:paraId="53B4E4E2" w14:textId="77777777" w:rsidR="00F65E1D" w:rsidRDefault="00F65E1D" w:rsidP="00F65E1D">
            <w:pPr>
              <w:rPr>
                <w:rFonts w:cstheme="minorHAnsi"/>
              </w:rPr>
            </w:pPr>
            <w:r w:rsidRPr="00521D52">
              <w:rPr>
                <w:rFonts w:cstheme="minorHAnsi"/>
              </w:rPr>
              <w:t xml:space="preserve">Peel hand, e.g. </w:t>
            </w:r>
          </w:p>
          <w:p w14:paraId="5DBD9EAC" w14:textId="77777777" w:rsidR="00F65E1D" w:rsidRDefault="00F65E1D" w:rsidP="00F65E1D">
            <w:pPr>
              <w:rPr>
                <w:rFonts w:cstheme="minorHAnsi"/>
              </w:rPr>
            </w:pPr>
            <w:r w:rsidRPr="00521D52">
              <w:rPr>
                <w:rFonts w:cstheme="minorHAnsi"/>
              </w:rPr>
              <w:t xml:space="preserve">satsuma, banana </w:t>
            </w:r>
          </w:p>
          <w:p w14:paraId="4E7D0DE4" w14:textId="77777777" w:rsidR="00F65E1D" w:rsidRPr="00521D52" w:rsidRDefault="00F65E1D" w:rsidP="00F65E1D">
            <w:pPr>
              <w:rPr>
                <w:rFonts w:cstheme="minorHAnsi"/>
              </w:rPr>
            </w:pPr>
          </w:p>
          <w:p w14:paraId="2E8AC2C3" w14:textId="77777777" w:rsidR="00F65E1D" w:rsidRDefault="00F65E1D" w:rsidP="00F65E1D">
            <w:pPr>
              <w:rPr>
                <w:rFonts w:cstheme="minorHAnsi"/>
              </w:rPr>
            </w:pPr>
            <w:r w:rsidRPr="00521D52">
              <w:rPr>
                <w:rFonts w:cstheme="minorHAnsi"/>
              </w:rPr>
              <w:t>Mix/stir - to loosely combine Ingredients</w:t>
            </w:r>
          </w:p>
          <w:p w14:paraId="1C5E9200" w14:textId="77777777" w:rsidR="00F65E1D" w:rsidRDefault="00F65E1D" w:rsidP="00F65E1D">
            <w:pPr>
              <w:rPr>
                <w:rFonts w:cstheme="minorHAnsi"/>
              </w:rPr>
            </w:pPr>
          </w:p>
          <w:p w14:paraId="7313D7B3" w14:textId="77777777" w:rsidR="00F65E1D" w:rsidRDefault="00F65E1D" w:rsidP="00F65E1D">
            <w:pPr>
              <w:rPr>
                <w:rFonts w:cstheme="minorHAnsi"/>
              </w:rPr>
            </w:pPr>
            <w:r w:rsidRPr="00521D52">
              <w:rPr>
                <w:rFonts w:cstheme="minorHAnsi"/>
              </w:rPr>
              <w:t xml:space="preserve">Spoon - ingredients between containers </w:t>
            </w:r>
          </w:p>
          <w:p w14:paraId="5B46D5BA" w14:textId="77777777" w:rsidR="00F65E1D" w:rsidRDefault="00F65E1D" w:rsidP="00F65E1D">
            <w:pPr>
              <w:rPr>
                <w:rFonts w:cstheme="minorHAnsi"/>
              </w:rPr>
            </w:pPr>
          </w:p>
          <w:p w14:paraId="47822965" w14:textId="77777777" w:rsidR="00F65E1D" w:rsidRDefault="00F65E1D" w:rsidP="00F65E1D">
            <w:pPr>
              <w:rPr>
                <w:rFonts w:cstheme="minorHAnsi"/>
              </w:rPr>
            </w:pPr>
            <w:r w:rsidRPr="00521D52">
              <w:rPr>
                <w:rFonts w:cstheme="minorHAnsi"/>
              </w:rPr>
              <w:t xml:space="preserve">Measure - using a spoon, e.g. dried herbs, dried fruit - count ingredients </w:t>
            </w:r>
          </w:p>
          <w:p w14:paraId="677AE5F3" w14:textId="77777777" w:rsidR="00F65E1D" w:rsidRDefault="00F65E1D" w:rsidP="00F65E1D">
            <w:pPr>
              <w:rPr>
                <w:rFonts w:cstheme="minorHAnsi"/>
              </w:rPr>
            </w:pPr>
          </w:p>
          <w:p w14:paraId="70D48872" w14:textId="77777777" w:rsidR="00F65E1D" w:rsidRDefault="00F65E1D" w:rsidP="00F65E1D">
            <w:pPr>
              <w:rPr>
                <w:rFonts w:cstheme="minorHAnsi"/>
              </w:rPr>
            </w:pPr>
            <w:r w:rsidRPr="00521D52">
              <w:rPr>
                <w:rFonts w:cstheme="minorHAnsi"/>
              </w:rPr>
              <w:t xml:space="preserve">Cut - soft foods with butter knife, e.g. banana, canned peach slices </w:t>
            </w:r>
          </w:p>
          <w:p w14:paraId="24837035" w14:textId="77777777" w:rsidR="00F65E1D" w:rsidRDefault="00F65E1D" w:rsidP="00F65E1D">
            <w:pPr>
              <w:rPr>
                <w:rFonts w:cstheme="minorHAnsi"/>
              </w:rPr>
            </w:pPr>
          </w:p>
          <w:p w14:paraId="61745F38" w14:textId="77777777" w:rsidR="00F65E1D" w:rsidRDefault="00F65E1D" w:rsidP="00F65E1D">
            <w:pPr>
              <w:rPr>
                <w:rFonts w:cstheme="minorHAnsi"/>
              </w:rPr>
            </w:pPr>
            <w:r w:rsidRPr="00521D52">
              <w:rPr>
                <w:rFonts w:cstheme="minorHAnsi"/>
              </w:rPr>
              <w:t xml:space="preserve">Shows increasing control over an objects including pushing and pulling it. </w:t>
            </w:r>
          </w:p>
          <w:p w14:paraId="4875C980" w14:textId="77777777" w:rsidR="00F65E1D" w:rsidRDefault="00F65E1D" w:rsidP="00F65E1D">
            <w:pPr>
              <w:rPr>
                <w:rFonts w:cstheme="minorHAnsi"/>
              </w:rPr>
            </w:pPr>
          </w:p>
          <w:p w14:paraId="7B6C9088" w14:textId="69C00B63" w:rsidR="00F65E1D" w:rsidRPr="00F44169" w:rsidRDefault="00F65E1D" w:rsidP="00F65E1D">
            <w:r w:rsidRPr="00521D52">
              <w:rPr>
                <w:rFonts w:cstheme="minorHAnsi"/>
              </w:rPr>
              <w:t>Children show good control and coordination in large and small movements.</w:t>
            </w:r>
          </w:p>
        </w:tc>
        <w:tc>
          <w:tcPr>
            <w:tcW w:w="2162" w:type="dxa"/>
          </w:tcPr>
          <w:p w14:paraId="0781D7A5" w14:textId="77777777" w:rsidR="00F65E1D" w:rsidRPr="00521D52" w:rsidRDefault="00F65E1D" w:rsidP="00F65E1D">
            <w:pPr>
              <w:rPr>
                <w:rFonts w:cstheme="minorHAnsi"/>
              </w:rPr>
            </w:pPr>
            <w:r w:rsidRPr="00521D52">
              <w:rPr>
                <w:rFonts w:cstheme="minorHAnsi"/>
              </w:rPr>
              <w:t xml:space="preserve">Consider hygiene and safety when working with food. </w:t>
            </w:r>
          </w:p>
          <w:p w14:paraId="1B3A8007" w14:textId="77777777" w:rsidR="00F65E1D" w:rsidRPr="00521D52" w:rsidRDefault="00F65E1D" w:rsidP="00F65E1D">
            <w:pPr>
              <w:rPr>
                <w:rFonts w:cstheme="minorHAnsi"/>
              </w:rPr>
            </w:pPr>
          </w:p>
          <w:p w14:paraId="2E4E5107" w14:textId="77777777" w:rsidR="00F65E1D" w:rsidRPr="00521D52" w:rsidRDefault="00F65E1D" w:rsidP="00F65E1D">
            <w:pPr>
              <w:rPr>
                <w:rFonts w:cstheme="minorHAnsi"/>
              </w:rPr>
            </w:pPr>
            <w:r w:rsidRPr="00521D52">
              <w:rPr>
                <w:rFonts w:cstheme="minorHAnsi"/>
              </w:rPr>
              <w:t>Recognise foods from different food groups and design a balanced, healthy meal.</w:t>
            </w:r>
          </w:p>
          <w:p w14:paraId="0D875422" w14:textId="77777777" w:rsidR="00F65E1D" w:rsidRPr="00521D52" w:rsidRDefault="00F65E1D" w:rsidP="00F65E1D">
            <w:pPr>
              <w:rPr>
                <w:rFonts w:cstheme="minorHAnsi"/>
              </w:rPr>
            </w:pPr>
          </w:p>
          <w:p w14:paraId="1BB366FC" w14:textId="77777777" w:rsidR="00F65E1D" w:rsidRPr="00521D52" w:rsidRDefault="00F65E1D" w:rsidP="00F65E1D">
            <w:pPr>
              <w:rPr>
                <w:rFonts w:cstheme="minorHAnsi"/>
              </w:rPr>
            </w:pPr>
            <w:r w:rsidRPr="00521D52">
              <w:rPr>
                <w:rFonts w:cstheme="minorHAnsi"/>
              </w:rPr>
              <w:t>Develop vocabulary based on sensory experiences (taste, smell, texture).</w:t>
            </w:r>
          </w:p>
          <w:p w14:paraId="4C8281BA" w14:textId="77777777" w:rsidR="00F65E1D" w:rsidRPr="00521D52" w:rsidRDefault="00F65E1D" w:rsidP="00F65E1D">
            <w:pPr>
              <w:rPr>
                <w:rFonts w:cstheme="minorHAnsi"/>
              </w:rPr>
            </w:pPr>
          </w:p>
          <w:p w14:paraId="45B78E8B" w14:textId="77777777" w:rsidR="00F65E1D" w:rsidRPr="00521D52" w:rsidRDefault="00F65E1D" w:rsidP="00F65E1D">
            <w:pPr>
              <w:rPr>
                <w:rFonts w:cstheme="minorHAnsi"/>
              </w:rPr>
            </w:pPr>
            <w:r w:rsidRPr="00521D52">
              <w:rPr>
                <w:rFonts w:cstheme="minorHAnsi"/>
              </w:rPr>
              <w:t>Begin to develop simple cookery skills, such as chopping and cutting.</w:t>
            </w:r>
          </w:p>
          <w:p w14:paraId="2DE43966" w14:textId="77777777" w:rsidR="00F65E1D" w:rsidRPr="00521D52" w:rsidRDefault="00F65E1D" w:rsidP="00F65E1D">
            <w:pPr>
              <w:rPr>
                <w:rFonts w:cstheme="minorHAnsi"/>
              </w:rPr>
            </w:pPr>
          </w:p>
          <w:p w14:paraId="277ABBCC" w14:textId="77777777" w:rsidR="00F65E1D" w:rsidRPr="00521D52" w:rsidRDefault="00F65E1D" w:rsidP="00F65E1D">
            <w:pPr>
              <w:rPr>
                <w:rFonts w:cstheme="minorHAnsi"/>
              </w:rPr>
            </w:pPr>
            <w:r w:rsidRPr="00521D52">
              <w:rPr>
                <w:rFonts w:cstheme="minorHAnsi"/>
              </w:rPr>
              <w:t>Know where certain foods come from (plants, meat).</w:t>
            </w:r>
          </w:p>
          <w:p w14:paraId="05A6122A" w14:textId="2A834E5D" w:rsidR="00F65E1D" w:rsidRPr="00521D52" w:rsidRDefault="00F65E1D" w:rsidP="00F65E1D">
            <w:pPr>
              <w:rPr>
                <w:rFonts w:cstheme="minorHAnsi"/>
              </w:rPr>
            </w:pPr>
            <w:r w:rsidRPr="00521D52">
              <w:rPr>
                <w:rFonts w:cstheme="minorHAnsi"/>
              </w:rPr>
              <w:t xml:space="preserve">Consider the appearance of a final product. </w:t>
            </w:r>
          </w:p>
        </w:tc>
        <w:tc>
          <w:tcPr>
            <w:tcW w:w="2171" w:type="dxa"/>
          </w:tcPr>
          <w:p w14:paraId="0A6203AE" w14:textId="77777777" w:rsidR="00F65E1D" w:rsidRPr="00521D52" w:rsidRDefault="00F65E1D" w:rsidP="00F65E1D">
            <w:pPr>
              <w:rPr>
                <w:rFonts w:cstheme="minorHAnsi"/>
              </w:rPr>
            </w:pPr>
            <w:r w:rsidRPr="00521D52">
              <w:rPr>
                <w:rFonts w:cstheme="minorHAnsi"/>
              </w:rPr>
              <w:t>Follow safe procedures for food safety and hygiene.</w:t>
            </w:r>
          </w:p>
          <w:p w14:paraId="6D33DF08" w14:textId="77777777" w:rsidR="00F65E1D" w:rsidRPr="00521D52" w:rsidRDefault="00F65E1D" w:rsidP="00F65E1D">
            <w:pPr>
              <w:rPr>
                <w:rFonts w:cstheme="minorHAnsi"/>
              </w:rPr>
            </w:pPr>
          </w:p>
          <w:p w14:paraId="7A003847" w14:textId="77777777" w:rsidR="00F65E1D" w:rsidRPr="00521D52" w:rsidRDefault="00F65E1D" w:rsidP="00F65E1D">
            <w:pPr>
              <w:rPr>
                <w:rFonts w:cstheme="minorHAnsi"/>
              </w:rPr>
            </w:pPr>
            <w:r w:rsidRPr="00521D52">
              <w:rPr>
                <w:rFonts w:cstheme="minorHAnsi"/>
              </w:rPr>
              <w:t>Understand where foods may come from and identify foods from different food groups.</w:t>
            </w:r>
          </w:p>
          <w:p w14:paraId="757BFE17" w14:textId="77777777" w:rsidR="00F65E1D" w:rsidRPr="00521D52" w:rsidRDefault="00F65E1D" w:rsidP="00F65E1D">
            <w:pPr>
              <w:rPr>
                <w:rFonts w:cstheme="minorHAnsi"/>
              </w:rPr>
            </w:pPr>
          </w:p>
          <w:p w14:paraId="30CFB3C3" w14:textId="77777777" w:rsidR="00F65E1D" w:rsidRPr="00521D52" w:rsidRDefault="00F65E1D" w:rsidP="00F65E1D">
            <w:pPr>
              <w:rPr>
                <w:rFonts w:cstheme="minorHAnsi"/>
              </w:rPr>
            </w:pPr>
            <w:r w:rsidRPr="00521D52">
              <w:rPr>
                <w:rFonts w:cstheme="minorHAnsi"/>
              </w:rPr>
              <w:t>Continue to develop vocabulary based on sensory experiences (taste, smell, texture).</w:t>
            </w:r>
          </w:p>
          <w:p w14:paraId="2B301FF9" w14:textId="77777777" w:rsidR="00F65E1D" w:rsidRPr="00521D52" w:rsidRDefault="00F65E1D" w:rsidP="00F65E1D">
            <w:pPr>
              <w:rPr>
                <w:rFonts w:cstheme="minorHAnsi"/>
              </w:rPr>
            </w:pPr>
          </w:p>
          <w:p w14:paraId="70476F04" w14:textId="77777777" w:rsidR="00F65E1D" w:rsidRPr="00521D52" w:rsidRDefault="00F65E1D" w:rsidP="00F65E1D">
            <w:pPr>
              <w:rPr>
                <w:rFonts w:cstheme="minorHAnsi"/>
              </w:rPr>
            </w:pPr>
            <w:r w:rsidRPr="00521D52">
              <w:rPr>
                <w:rFonts w:cstheme="minorHAnsi"/>
              </w:rPr>
              <w:t>Continue to develop simple cookery skills, such as grating, cutting and rolling.</w:t>
            </w:r>
          </w:p>
          <w:p w14:paraId="7F7AEB4E" w14:textId="77777777" w:rsidR="00F65E1D" w:rsidRPr="00521D52" w:rsidRDefault="00F65E1D" w:rsidP="00F65E1D">
            <w:pPr>
              <w:rPr>
                <w:rFonts w:cstheme="minorHAnsi"/>
              </w:rPr>
            </w:pPr>
          </w:p>
          <w:p w14:paraId="29A1FD1C" w14:textId="77777777" w:rsidR="00F65E1D" w:rsidRPr="00521D52" w:rsidRDefault="00F65E1D" w:rsidP="00F65E1D">
            <w:pPr>
              <w:rPr>
                <w:rFonts w:cstheme="minorHAnsi"/>
              </w:rPr>
            </w:pPr>
            <w:r w:rsidRPr="00521D52">
              <w:rPr>
                <w:rFonts w:cstheme="minorHAnsi"/>
              </w:rPr>
              <w:t>Choose and use appropriate finishing techniques.</w:t>
            </w:r>
          </w:p>
          <w:p w14:paraId="4F138297" w14:textId="4677D2B2" w:rsidR="00F65E1D" w:rsidRPr="00521D52" w:rsidRDefault="00F65E1D" w:rsidP="00F65E1D">
            <w:pPr>
              <w:rPr>
                <w:rFonts w:cstheme="minorHAnsi"/>
              </w:rPr>
            </w:pPr>
            <w:r w:rsidRPr="00521D52">
              <w:rPr>
                <w:rFonts w:cstheme="minorHAnsi"/>
              </w:rPr>
              <w:t xml:space="preserve">Think of ways to improve the final </w:t>
            </w:r>
            <w:r w:rsidRPr="00521D52">
              <w:rPr>
                <w:rFonts w:cstheme="minorHAnsi"/>
              </w:rPr>
              <w:lastRenderedPageBreak/>
              <w:t>appearance of the product.</w:t>
            </w:r>
          </w:p>
        </w:tc>
        <w:tc>
          <w:tcPr>
            <w:tcW w:w="2240" w:type="dxa"/>
          </w:tcPr>
          <w:p w14:paraId="7DDAC0FD" w14:textId="77777777" w:rsidR="00F65E1D" w:rsidRPr="00521D52" w:rsidRDefault="00F65E1D" w:rsidP="00F65E1D">
            <w:pPr>
              <w:rPr>
                <w:rFonts w:cstheme="minorHAnsi"/>
              </w:rPr>
            </w:pPr>
            <w:r w:rsidRPr="00521D52">
              <w:rPr>
                <w:rFonts w:cstheme="minorHAnsi"/>
              </w:rPr>
              <w:lastRenderedPageBreak/>
              <w:t xml:space="preserve">Know how to prepare themselves and a work space to cook safely in, learning the basic rules to avoid food contamination. </w:t>
            </w:r>
          </w:p>
          <w:p w14:paraId="4C2AB14E" w14:textId="77777777" w:rsidR="00F65E1D" w:rsidRPr="00521D52" w:rsidRDefault="00F65E1D" w:rsidP="00F65E1D">
            <w:pPr>
              <w:rPr>
                <w:rFonts w:cstheme="minorHAnsi"/>
              </w:rPr>
            </w:pPr>
          </w:p>
          <w:p w14:paraId="1CE0DFDE" w14:textId="77777777" w:rsidR="00F65E1D" w:rsidRPr="00521D52" w:rsidRDefault="00F65E1D" w:rsidP="00F65E1D">
            <w:pPr>
              <w:rPr>
                <w:rFonts w:cstheme="minorHAnsi"/>
              </w:rPr>
            </w:pPr>
            <w:r w:rsidRPr="00521D52">
              <w:rPr>
                <w:rFonts w:cstheme="minorHAnsi"/>
              </w:rPr>
              <w:t>Follow the instructions within a recipe.</w:t>
            </w:r>
          </w:p>
          <w:p w14:paraId="79F91C04" w14:textId="77777777" w:rsidR="00F65E1D" w:rsidRPr="00521D52" w:rsidRDefault="00F65E1D" w:rsidP="00F65E1D">
            <w:pPr>
              <w:rPr>
                <w:rFonts w:cstheme="minorHAnsi"/>
              </w:rPr>
            </w:pPr>
          </w:p>
          <w:p w14:paraId="64B4B385" w14:textId="77777777" w:rsidR="00F65E1D" w:rsidRPr="00521D52" w:rsidRDefault="00F65E1D" w:rsidP="00F65E1D">
            <w:pPr>
              <w:rPr>
                <w:rFonts w:cstheme="minorHAnsi"/>
              </w:rPr>
            </w:pPr>
            <w:r w:rsidRPr="00521D52">
              <w:rPr>
                <w:rFonts w:cstheme="minorHAnsi"/>
              </w:rPr>
              <w:t>Consider what foods may be appropriate to typical British cuisine.</w:t>
            </w:r>
          </w:p>
          <w:p w14:paraId="3A85B093" w14:textId="4541AC5C" w:rsidR="00F65E1D" w:rsidRPr="00F44169" w:rsidRDefault="00F65E1D" w:rsidP="00F65E1D">
            <w:pPr>
              <w:pStyle w:val="ListParagraph"/>
              <w:numPr>
                <w:ilvl w:val="0"/>
                <w:numId w:val="16"/>
              </w:numPr>
              <w:spacing w:after="0" w:line="240" w:lineRule="auto"/>
              <w:rPr>
                <w:rFonts w:cstheme="minorHAnsi"/>
                <w:color w:val="000000"/>
              </w:rPr>
            </w:pPr>
          </w:p>
        </w:tc>
        <w:tc>
          <w:tcPr>
            <w:tcW w:w="2207" w:type="dxa"/>
          </w:tcPr>
          <w:p w14:paraId="0357EF14" w14:textId="77777777" w:rsidR="00F65E1D" w:rsidRPr="00521D52" w:rsidRDefault="00F65E1D" w:rsidP="00F65E1D">
            <w:pPr>
              <w:rPr>
                <w:rFonts w:cstheme="minorHAnsi"/>
              </w:rPr>
            </w:pPr>
            <w:r w:rsidRPr="00521D52">
              <w:rPr>
                <w:rFonts w:cstheme="minorHAnsi"/>
              </w:rPr>
              <w:t>Cook safely, following basic hygiene rules.</w:t>
            </w:r>
          </w:p>
          <w:p w14:paraId="5F7B8C1C" w14:textId="77777777" w:rsidR="00F65E1D" w:rsidRPr="00521D52" w:rsidRDefault="00F65E1D" w:rsidP="00F65E1D">
            <w:pPr>
              <w:rPr>
                <w:rFonts w:cstheme="minorHAnsi"/>
              </w:rPr>
            </w:pPr>
          </w:p>
          <w:p w14:paraId="21BAF0B4" w14:textId="77777777" w:rsidR="00F65E1D" w:rsidRPr="00521D52" w:rsidRDefault="00F65E1D" w:rsidP="00F65E1D">
            <w:pPr>
              <w:rPr>
                <w:rFonts w:cstheme="minorHAnsi"/>
              </w:rPr>
            </w:pPr>
            <w:r w:rsidRPr="00521D52">
              <w:rPr>
                <w:rFonts w:cstheme="minorHAnsi"/>
              </w:rPr>
              <w:t>Follow a baking recipe.</w:t>
            </w:r>
          </w:p>
          <w:p w14:paraId="1BB0FDC3" w14:textId="77777777" w:rsidR="00F65E1D" w:rsidRPr="00521D52" w:rsidRDefault="00F65E1D" w:rsidP="00F65E1D">
            <w:pPr>
              <w:rPr>
                <w:rFonts w:cstheme="minorHAnsi"/>
                <w:b/>
                <w:u w:val="single"/>
              </w:rPr>
            </w:pPr>
          </w:p>
          <w:p w14:paraId="7003E98B" w14:textId="77777777" w:rsidR="00F65E1D" w:rsidRPr="00521D52" w:rsidRDefault="00F65E1D" w:rsidP="00F65E1D">
            <w:pPr>
              <w:rPr>
                <w:rFonts w:cstheme="minorHAnsi"/>
                <w:bCs/>
              </w:rPr>
            </w:pPr>
            <w:r w:rsidRPr="00521D52">
              <w:rPr>
                <w:rFonts w:cstheme="minorHAnsi"/>
                <w:bCs/>
              </w:rPr>
              <w:t>Cut, chop and dice carefully and safely.</w:t>
            </w:r>
          </w:p>
          <w:p w14:paraId="6123732E" w14:textId="77777777" w:rsidR="00F65E1D" w:rsidRPr="00521D52" w:rsidRDefault="00F65E1D" w:rsidP="00F65E1D">
            <w:pPr>
              <w:rPr>
                <w:rFonts w:cstheme="minorHAnsi"/>
                <w:bCs/>
              </w:rPr>
            </w:pPr>
          </w:p>
          <w:p w14:paraId="280684F4" w14:textId="77777777" w:rsidR="00F65E1D" w:rsidRPr="00521D52" w:rsidRDefault="00F65E1D" w:rsidP="00F65E1D">
            <w:pPr>
              <w:rPr>
                <w:rFonts w:cstheme="minorHAnsi"/>
                <w:bCs/>
              </w:rPr>
            </w:pPr>
            <w:r w:rsidRPr="00521D52">
              <w:rPr>
                <w:rFonts w:cstheme="minorHAnsi"/>
                <w:bCs/>
              </w:rPr>
              <w:t xml:space="preserve">Consider which foods may taste good together.  </w:t>
            </w:r>
          </w:p>
          <w:p w14:paraId="35D3C973" w14:textId="3707E750" w:rsidR="00F65E1D" w:rsidRPr="00F44169" w:rsidRDefault="00F65E1D" w:rsidP="00F65E1D">
            <w:pPr>
              <w:pStyle w:val="ListParagraph"/>
              <w:numPr>
                <w:ilvl w:val="0"/>
                <w:numId w:val="16"/>
              </w:numPr>
              <w:spacing w:after="0" w:line="240" w:lineRule="auto"/>
              <w:rPr>
                <w:rFonts w:cstheme="minorHAnsi"/>
                <w:color w:val="000000"/>
              </w:rPr>
            </w:pPr>
          </w:p>
        </w:tc>
        <w:tc>
          <w:tcPr>
            <w:tcW w:w="2240" w:type="dxa"/>
          </w:tcPr>
          <w:p w14:paraId="1D2744EE" w14:textId="77777777" w:rsidR="00F65E1D" w:rsidRPr="00521D52" w:rsidRDefault="00F65E1D" w:rsidP="00F65E1D">
            <w:pPr>
              <w:rPr>
                <w:rFonts w:cstheme="minorHAnsi"/>
              </w:rPr>
            </w:pPr>
            <w:r w:rsidRPr="00521D52">
              <w:rPr>
                <w:rFonts w:cstheme="minorHAnsi"/>
              </w:rPr>
              <w:t>Know how to avoid cross contamination.</w:t>
            </w:r>
          </w:p>
          <w:p w14:paraId="068C3276" w14:textId="77777777" w:rsidR="00F65E1D" w:rsidRPr="00521D52" w:rsidRDefault="00F65E1D" w:rsidP="00F65E1D">
            <w:pPr>
              <w:rPr>
                <w:rFonts w:cstheme="minorHAnsi"/>
              </w:rPr>
            </w:pPr>
          </w:p>
          <w:p w14:paraId="4B787DBB" w14:textId="77777777" w:rsidR="00F65E1D" w:rsidRPr="00521D52" w:rsidRDefault="00F65E1D" w:rsidP="00F65E1D">
            <w:pPr>
              <w:rPr>
                <w:rFonts w:cstheme="minorHAnsi"/>
              </w:rPr>
            </w:pPr>
            <w:r w:rsidRPr="00521D52">
              <w:rPr>
                <w:rFonts w:cstheme="minorHAnsi"/>
              </w:rPr>
              <w:t xml:space="preserve">Design appealing packaging to reflect a recipe. </w:t>
            </w:r>
          </w:p>
          <w:p w14:paraId="687C56DB" w14:textId="77777777" w:rsidR="00F65E1D" w:rsidRPr="00521D52" w:rsidRDefault="00F65E1D" w:rsidP="00F65E1D">
            <w:pPr>
              <w:rPr>
                <w:rFonts w:cstheme="minorHAnsi"/>
              </w:rPr>
            </w:pPr>
          </w:p>
          <w:p w14:paraId="051D0D4B" w14:textId="77777777" w:rsidR="00F65E1D" w:rsidRPr="00521D52" w:rsidRDefault="00F65E1D" w:rsidP="00F65E1D">
            <w:pPr>
              <w:rPr>
                <w:rFonts w:cstheme="minorHAnsi"/>
              </w:rPr>
            </w:pPr>
            <w:r w:rsidRPr="00521D52">
              <w:rPr>
                <w:rFonts w:cstheme="minorHAnsi"/>
              </w:rPr>
              <w:t>Weigh and measure accurately.</w:t>
            </w:r>
          </w:p>
          <w:p w14:paraId="4693A1C8" w14:textId="77777777" w:rsidR="00F65E1D" w:rsidRPr="00521D52" w:rsidRDefault="00F65E1D" w:rsidP="00F65E1D">
            <w:pPr>
              <w:rPr>
                <w:rFonts w:cstheme="minorHAnsi"/>
              </w:rPr>
            </w:pPr>
          </w:p>
          <w:p w14:paraId="28B23D97" w14:textId="77777777" w:rsidR="00F65E1D" w:rsidRPr="00521D52" w:rsidRDefault="00F65E1D" w:rsidP="00F65E1D">
            <w:pPr>
              <w:rPr>
                <w:rFonts w:cstheme="minorHAnsi"/>
              </w:rPr>
            </w:pPr>
            <w:r w:rsidRPr="00521D52">
              <w:rPr>
                <w:rFonts w:cstheme="minorHAnsi"/>
              </w:rPr>
              <w:t>Apply the rules for basic food hygiene and other safe practices e.g. hazards relating to the use of ovens.</w:t>
            </w:r>
          </w:p>
          <w:p w14:paraId="58F18BB7" w14:textId="77777777" w:rsidR="00F65E1D" w:rsidRPr="00521D52" w:rsidRDefault="00F65E1D" w:rsidP="00F65E1D">
            <w:pPr>
              <w:rPr>
                <w:rFonts w:cstheme="minorHAnsi"/>
              </w:rPr>
            </w:pPr>
          </w:p>
          <w:p w14:paraId="4589DEB8" w14:textId="77777777" w:rsidR="00F65E1D" w:rsidRPr="00521D52" w:rsidRDefault="00F65E1D" w:rsidP="00F65E1D">
            <w:pPr>
              <w:rPr>
                <w:rFonts w:cstheme="minorHAnsi"/>
              </w:rPr>
            </w:pPr>
          </w:p>
          <w:p w14:paraId="5532209E" w14:textId="77777777" w:rsidR="00F65E1D" w:rsidRPr="00521D52" w:rsidRDefault="00F65E1D" w:rsidP="00F65E1D">
            <w:pPr>
              <w:rPr>
                <w:rFonts w:cstheme="minorHAnsi"/>
              </w:rPr>
            </w:pPr>
          </w:p>
          <w:p w14:paraId="18E416A6" w14:textId="77777777" w:rsidR="00F65E1D" w:rsidRPr="00521D52" w:rsidRDefault="00F65E1D" w:rsidP="00F65E1D">
            <w:pPr>
              <w:rPr>
                <w:rFonts w:cstheme="minorHAnsi"/>
              </w:rPr>
            </w:pPr>
          </w:p>
        </w:tc>
        <w:tc>
          <w:tcPr>
            <w:tcW w:w="2359" w:type="dxa"/>
          </w:tcPr>
          <w:p w14:paraId="7F1A3D30" w14:textId="77777777" w:rsidR="00F65E1D" w:rsidRPr="00521D52" w:rsidRDefault="00F65E1D" w:rsidP="00F65E1D">
            <w:pPr>
              <w:rPr>
                <w:rFonts w:cstheme="minorHAnsi"/>
              </w:rPr>
            </w:pPr>
            <w:r w:rsidRPr="00521D52">
              <w:rPr>
                <w:rFonts w:cstheme="minorHAnsi"/>
              </w:rPr>
              <w:t>Adapt a traditional recipe, understanding that the nutritional value of a recipe alters if you remove, substitute or add additional ingredients.</w:t>
            </w:r>
          </w:p>
          <w:p w14:paraId="2CAA5AF1" w14:textId="77777777" w:rsidR="00F65E1D" w:rsidRPr="00521D52" w:rsidRDefault="00F65E1D" w:rsidP="00F65E1D">
            <w:pPr>
              <w:rPr>
                <w:rFonts w:cstheme="minorHAnsi"/>
              </w:rPr>
            </w:pPr>
          </w:p>
          <w:p w14:paraId="1E6F96CF" w14:textId="77777777" w:rsidR="00F65E1D" w:rsidRPr="00521D52" w:rsidRDefault="00F65E1D" w:rsidP="00F65E1D">
            <w:pPr>
              <w:rPr>
                <w:rFonts w:cstheme="minorHAnsi"/>
              </w:rPr>
            </w:pPr>
            <w:r w:rsidRPr="00521D52">
              <w:rPr>
                <w:rFonts w:cstheme="minorHAnsi"/>
              </w:rPr>
              <w:t>Write an amended method for a recipe to incorporate the relevant changes to ingredients.</w:t>
            </w:r>
          </w:p>
          <w:p w14:paraId="39F95313" w14:textId="77777777" w:rsidR="00F65E1D" w:rsidRPr="00521D52" w:rsidRDefault="00F65E1D" w:rsidP="00F65E1D">
            <w:pPr>
              <w:rPr>
                <w:rFonts w:cstheme="minorHAnsi"/>
              </w:rPr>
            </w:pPr>
          </w:p>
          <w:p w14:paraId="2CF4CB82" w14:textId="77777777" w:rsidR="00F65E1D" w:rsidRPr="00521D52" w:rsidRDefault="00F65E1D" w:rsidP="00F65E1D">
            <w:pPr>
              <w:rPr>
                <w:rFonts w:cstheme="minorHAnsi"/>
              </w:rPr>
            </w:pPr>
            <w:r w:rsidRPr="00521D52">
              <w:rPr>
                <w:rFonts w:cstheme="minorHAnsi"/>
              </w:rPr>
              <w:t>Use equipment safely, including knives, hot pans and hobs.</w:t>
            </w:r>
          </w:p>
          <w:p w14:paraId="462FF844" w14:textId="77777777" w:rsidR="00F65E1D" w:rsidRPr="00521D52" w:rsidRDefault="00F65E1D" w:rsidP="00F65E1D">
            <w:pPr>
              <w:rPr>
                <w:rFonts w:cstheme="minorHAnsi"/>
              </w:rPr>
            </w:pPr>
          </w:p>
          <w:p w14:paraId="395431D4" w14:textId="77777777" w:rsidR="00F65E1D" w:rsidRPr="00521D52" w:rsidRDefault="00F65E1D" w:rsidP="00F65E1D">
            <w:pPr>
              <w:rPr>
                <w:rFonts w:cstheme="minorHAnsi"/>
              </w:rPr>
            </w:pPr>
            <w:r w:rsidRPr="00521D52">
              <w:rPr>
                <w:rFonts w:cstheme="minorHAnsi"/>
              </w:rPr>
              <w:t xml:space="preserve">Identify the nutritional differences between different products and recipes. </w:t>
            </w:r>
          </w:p>
          <w:p w14:paraId="6E0865C8" w14:textId="77777777" w:rsidR="00F65E1D" w:rsidRPr="00521D52" w:rsidRDefault="00F65E1D" w:rsidP="00F65E1D">
            <w:pPr>
              <w:rPr>
                <w:rFonts w:cstheme="minorHAnsi"/>
              </w:rPr>
            </w:pPr>
          </w:p>
          <w:p w14:paraId="014597EE" w14:textId="5335ACB4" w:rsidR="00F65E1D" w:rsidRPr="00F44169" w:rsidRDefault="00F65E1D" w:rsidP="00F65E1D">
            <w:pPr>
              <w:pStyle w:val="ListParagraph"/>
              <w:numPr>
                <w:ilvl w:val="0"/>
                <w:numId w:val="15"/>
              </w:numPr>
              <w:spacing w:after="0" w:line="240" w:lineRule="auto"/>
              <w:rPr>
                <w:rFonts w:cstheme="minorHAnsi"/>
                <w:color w:val="000000"/>
              </w:rPr>
            </w:pPr>
            <w:r w:rsidRPr="00521D52">
              <w:rPr>
                <w:rFonts w:cstheme="minorHAnsi"/>
              </w:rPr>
              <w:t xml:space="preserve">Identify and describe the </w:t>
            </w:r>
            <w:r w:rsidRPr="00521D52">
              <w:rPr>
                <w:rFonts w:cstheme="minorHAnsi"/>
              </w:rPr>
              <w:lastRenderedPageBreak/>
              <w:t>healthy benefits of food groups.</w:t>
            </w:r>
          </w:p>
        </w:tc>
      </w:tr>
      <w:tr w:rsidR="00F65E1D" w:rsidRPr="0080744B" w14:paraId="5D1DC99B" w14:textId="77777777" w:rsidTr="004628CB">
        <w:trPr>
          <w:gridAfter w:val="1"/>
          <w:trHeight w:val="459"/>
        </w:trPr>
        <w:tc>
          <w:tcPr>
            <w:tcW w:w="15730" w:type="dxa"/>
            <w:gridSpan w:val="7"/>
            <w:shd w:val="clear" w:color="auto" w:fill="C5E0B3" w:themeFill="accent6" w:themeFillTint="66"/>
          </w:tcPr>
          <w:p w14:paraId="490B99F3" w14:textId="1EDBBE7F" w:rsidR="00F65E1D" w:rsidRPr="00B539A2" w:rsidRDefault="00F65E1D" w:rsidP="00F65E1D">
            <w:pPr>
              <w:jc w:val="center"/>
              <w:rPr>
                <w:rFonts w:ascii="Arial" w:hAnsi="Arial" w:cs="Arial"/>
                <w:b/>
                <w:bCs/>
                <w:sz w:val="24"/>
                <w:szCs w:val="24"/>
              </w:rPr>
            </w:pPr>
            <w:r w:rsidRPr="00B539A2">
              <w:rPr>
                <w:rFonts w:ascii="Arial" w:hAnsi="Arial" w:cs="Arial"/>
                <w:b/>
                <w:bCs/>
                <w:sz w:val="32"/>
                <w:szCs w:val="32"/>
              </w:rPr>
              <w:lastRenderedPageBreak/>
              <w:t>Evaluation</w:t>
            </w:r>
          </w:p>
        </w:tc>
      </w:tr>
      <w:tr w:rsidR="00F65E1D" w:rsidRPr="0080744B" w14:paraId="1751D025" w14:textId="77777777" w:rsidTr="00F44169">
        <w:trPr>
          <w:gridAfter w:val="1"/>
          <w:trHeight w:val="423"/>
        </w:trPr>
        <w:tc>
          <w:tcPr>
            <w:tcW w:w="2351" w:type="dxa"/>
            <w:shd w:val="clear" w:color="auto" w:fill="C5E0B3" w:themeFill="accent6" w:themeFillTint="66"/>
          </w:tcPr>
          <w:p w14:paraId="05CB7261" w14:textId="2A867D1F" w:rsidR="00F65E1D" w:rsidRPr="00B539A2" w:rsidRDefault="00F65E1D" w:rsidP="00F65E1D">
            <w:pPr>
              <w:jc w:val="center"/>
              <w:rPr>
                <w:rFonts w:ascii="Arial" w:hAnsi="Arial" w:cs="Arial"/>
                <w:b/>
                <w:bCs/>
                <w:sz w:val="24"/>
                <w:szCs w:val="24"/>
              </w:rPr>
            </w:pPr>
            <w:r>
              <w:rPr>
                <w:rFonts w:ascii="Arial" w:hAnsi="Arial" w:cs="Arial"/>
                <w:b/>
                <w:bCs/>
                <w:sz w:val="24"/>
                <w:szCs w:val="24"/>
              </w:rPr>
              <w:t>EYFS</w:t>
            </w:r>
          </w:p>
        </w:tc>
        <w:tc>
          <w:tcPr>
            <w:tcW w:w="2162" w:type="dxa"/>
            <w:shd w:val="clear" w:color="auto" w:fill="C5E0B3" w:themeFill="accent6" w:themeFillTint="66"/>
            <w:vAlign w:val="center"/>
          </w:tcPr>
          <w:p w14:paraId="64018C0F" w14:textId="6446A8ED" w:rsidR="00F65E1D" w:rsidRPr="00B539A2" w:rsidRDefault="00F65E1D" w:rsidP="00F65E1D">
            <w:pPr>
              <w:jc w:val="center"/>
              <w:rPr>
                <w:rFonts w:ascii="Arial" w:hAnsi="Arial" w:cs="Arial"/>
                <w:sz w:val="24"/>
                <w:szCs w:val="24"/>
              </w:rPr>
            </w:pPr>
            <w:r w:rsidRPr="00B539A2">
              <w:rPr>
                <w:rFonts w:ascii="Arial" w:hAnsi="Arial" w:cs="Arial"/>
                <w:b/>
                <w:bCs/>
                <w:sz w:val="24"/>
                <w:szCs w:val="24"/>
              </w:rPr>
              <w:t>Year 1</w:t>
            </w:r>
          </w:p>
        </w:tc>
        <w:tc>
          <w:tcPr>
            <w:tcW w:w="2171" w:type="dxa"/>
            <w:shd w:val="clear" w:color="auto" w:fill="C5E0B3" w:themeFill="accent6" w:themeFillTint="66"/>
            <w:vAlign w:val="center"/>
          </w:tcPr>
          <w:p w14:paraId="2A670F37" w14:textId="77777777" w:rsidR="00F65E1D" w:rsidRPr="00B539A2" w:rsidRDefault="00F65E1D" w:rsidP="00F65E1D">
            <w:pPr>
              <w:jc w:val="center"/>
              <w:rPr>
                <w:rFonts w:ascii="Arial" w:hAnsi="Arial" w:cs="Arial"/>
                <w:sz w:val="24"/>
                <w:szCs w:val="24"/>
              </w:rPr>
            </w:pPr>
            <w:r w:rsidRPr="00B539A2">
              <w:rPr>
                <w:rFonts w:ascii="Arial" w:hAnsi="Arial" w:cs="Arial"/>
                <w:b/>
                <w:bCs/>
                <w:sz w:val="24"/>
                <w:szCs w:val="24"/>
              </w:rPr>
              <w:t>Year 2</w:t>
            </w:r>
          </w:p>
        </w:tc>
        <w:tc>
          <w:tcPr>
            <w:tcW w:w="2240" w:type="dxa"/>
            <w:shd w:val="clear" w:color="auto" w:fill="C5E0B3" w:themeFill="accent6" w:themeFillTint="66"/>
            <w:vAlign w:val="center"/>
          </w:tcPr>
          <w:p w14:paraId="4EBF7CCF" w14:textId="77777777" w:rsidR="00F65E1D" w:rsidRPr="00B539A2" w:rsidRDefault="00F65E1D" w:rsidP="00F65E1D">
            <w:pPr>
              <w:jc w:val="center"/>
              <w:rPr>
                <w:rFonts w:ascii="Arial" w:hAnsi="Arial" w:cs="Arial"/>
                <w:sz w:val="24"/>
                <w:szCs w:val="24"/>
              </w:rPr>
            </w:pPr>
            <w:r w:rsidRPr="00B539A2">
              <w:rPr>
                <w:rFonts w:ascii="Arial" w:hAnsi="Arial" w:cs="Arial"/>
                <w:b/>
                <w:bCs/>
                <w:sz w:val="24"/>
                <w:szCs w:val="24"/>
              </w:rPr>
              <w:t>Year 3</w:t>
            </w:r>
          </w:p>
        </w:tc>
        <w:tc>
          <w:tcPr>
            <w:tcW w:w="2207" w:type="dxa"/>
            <w:shd w:val="clear" w:color="auto" w:fill="C5E0B3" w:themeFill="accent6" w:themeFillTint="66"/>
            <w:vAlign w:val="center"/>
          </w:tcPr>
          <w:p w14:paraId="2323E426" w14:textId="77777777" w:rsidR="00F65E1D" w:rsidRPr="00B539A2" w:rsidRDefault="00F65E1D" w:rsidP="00F65E1D">
            <w:pPr>
              <w:jc w:val="center"/>
              <w:rPr>
                <w:rFonts w:ascii="Arial" w:hAnsi="Arial" w:cs="Arial"/>
                <w:sz w:val="24"/>
                <w:szCs w:val="24"/>
              </w:rPr>
            </w:pPr>
            <w:r w:rsidRPr="00B539A2">
              <w:rPr>
                <w:rFonts w:ascii="Arial" w:hAnsi="Arial" w:cs="Arial"/>
                <w:b/>
                <w:bCs/>
                <w:sz w:val="24"/>
                <w:szCs w:val="24"/>
              </w:rPr>
              <w:t>Year 4</w:t>
            </w:r>
          </w:p>
        </w:tc>
        <w:tc>
          <w:tcPr>
            <w:tcW w:w="2240" w:type="dxa"/>
            <w:shd w:val="clear" w:color="auto" w:fill="C5E0B3" w:themeFill="accent6" w:themeFillTint="66"/>
            <w:vAlign w:val="center"/>
          </w:tcPr>
          <w:p w14:paraId="32F43C34" w14:textId="77777777" w:rsidR="00F65E1D" w:rsidRPr="00B539A2" w:rsidRDefault="00F65E1D" w:rsidP="00F65E1D">
            <w:pPr>
              <w:jc w:val="center"/>
              <w:rPr>
                <w:rFonts w:ascii="Arial" w:hAnsi="Arial" w:cs="Arial"/>
                <w:sz w:val="24"/>
                <w:szCs w:val="24"/>
              </w:rPr>
            </w:pPr>
            <w:r w:rsidRPr="00B539A2">
              <w:rPr>
                <w:rFonts w:ascii="Arial" w:hAnsi="Arial" w:cs="Arial"/>
                <w:b/>
                <w:bCs/>
                <w:sz w:val="24"/>
                <w:szCs w:val="24"/>
              </w:rPr>
              <w:t>Year 5</w:t>
            </w:r>
          </w:p>
        </w:tc>
        <w:tc>
          <w:tcPr>
            <w:tcW w:w="2359" w:type="dxa"/>
            <w:shd w:val="clear" w:color="auto" w:fill="C5E0B3" w:themeFill="accent6" w:themeFillTint="66"/>
            <w:vAlign w:val="center"/>
          </w:tcPr>
          <w:p w14:paraId="5EB66BC8" w14:textId="77777777" w:rsidR="00F65E1D" w:rsidRPr="00B539A2" w:rsidRDefault="00F65E1D" w:rsidP="00F65E1D">
            <w:pPr>
              <w:jc w:val="center"/>
              <w:rPr>
                <w:rFonts w:ascii="Arial" w:hAnsi="Arial" w:cs="Arial"/>
                <w:sz w:val="24"/>
                <w:szCs w:val="24"/>
              </w:rPr>
            </w:pPr>
            <w:r w:rsidRPr="00B539A2">
              <w:rPr>
                <w:rFonts w:ascii="Arial" w:hAnsi="Arial" w:cs="Arial"/>
                <w:b/>
                <w:bCs/>
                <w:sz w:val="24"/>
                <w:szCs w:val="24"/>
              </w:rPr>
              <w:t>Year 6</w:t>
            </w:r>
          </w:p>
        </w:tc>
      </w:tr>
      <w:tr w:rsidR="00F65E1D" w:rsidRPr="0080744B" w14:paraId="770725F5" w14:textId="77777777" w:rsidTr="00F44169">
        <w:trPr>
          <w:gridAfter w:val="1"/>
          <w:trHeight w:val="1134"/>
        </w:trPr>
        <w:tc>
          <w:tcPr>
            <w:tcW w:w="2351" w:type="dxa"/>
          </w:tcPr>
          <w:p w14:paraId="558EFF4C" w14:textId="77777777" w:rsidR="00F65E1D" w:rsidRPr="00521D52" w:rsidRDefault="00F65E1D" w:rsidP="00F65E1D">
            <w:pPr>
              <w:rPr>
                <w:rFonts w:cstheme="minorHAnsi"/>
              </w:rPr>
            </w:pPr>
            <w:r w:rsidRPr="00521D52">
              <w:rPr>
                <w:rFonts w:cstheme="minorHAnsi"/>
              </w:rPr>
              <w:t xml:space="preserve">Enjoy achieving what they set out to achieve. </w:t>
            </w:r>
          </w:p>
          <w:p w14:paraId="69E4DB5A" w14:textId="77777777" w:rsidR="00F65E1D" w:rsidRPr="00521D52" w:rsidRDefault="00F65E1D" w:rsidP="00F65E1D">
            <w:pPr>
              <w:rPr>
                <w:rFonts w:cstheme="minorHAnsi"/>
              </w:rPr>
            </w:pPr>
          </w:p>
          <w:p w14:paraId="0BBFF63F" w14:textId="77777777" w:rsidR="00F65E1D" w:rsidRPr="00521D52" w:rsidRDefault="00F65E1D" w:rsidP="00F65E1D">
            <w:pPr>
              <w:rPr>
                <w:rFonts w:cstheme="minorHAnsi"/>
              </w:rPr>
            </w:pPr>
            <w:r w:rsidRPr="00521D52">
              <w:rPr>
                <w:rFonts w:cstheme="minorHAnsi"/>
              </w:rPr>
              <w:t xml:space="preserve">Show satisfaction in meeting their own goals. </w:t>
            </w:r>
          </w:p>
          <w:p w14:paraId="5E568D9A" w14:textId="77777777" w:rsidR="00F65E1D" w:rsidRPr="00521D52" w:rsidRDefault="00F65E1D" w:rsidP="00F65E1D">
            <w:pPr>
              <w:rPr>
                <w:rFonts w:cstheme="minorHAnsi"/>
              </w:rPr>
            </w:pPr>
          </w:p>
          <w:p w14:paraId="3983280F" w14:textId="77777777" w:rsidR="00F65E1D" w:rsidRPr="00521D52" w:rsidRDefault="00F65E1D" w:rsidP="00F65E1D">
            <w:pPr>
              <w:rPr>
                <w:rFonts w:cstheme="minorHAnsi"/>
              </w:rPr>
            </w:pPr>
            <w:r w:rsidRPr="00521D52">
              <w:rPr>
                <w:rFonts w:cstheme="minorHAnsi"/>
              </w:rPr>
              <w:t xml:space="preserve">Being proud of how they accomplished something – not just the </w:t>
            </w:r>
            <w:proofErr w:type="gramStart"/>
            <w:r w:rsidRPr="00521D52">
              <w:rPr>
                <w:rFonts w:cstheme="minorHAnsi"/>
              </w:rPr>
              <w:t>end results</w:t>
            </w:r>
            <w:proofErr w:type="gramEnd"/>
            <w:r w:rsidRPr="00521D52">
              <w:rPr>
                <w:rFonts w:cstheme="minorHAnsi"/>
              </w:rPr>
              <w:t>.</w:t>
            </w:r>
          </w:p>
          <w:p w14:paraId="77A49C7D" w14:textId="77777777" w:rsidR="00F65E1D" w:rsidRPr="00521D52" w:rsidRDefault="00F65E1D" w:rsidP="00F65E1D">
            <w:pPr>
              <w:rPr>
                <w:rFonts w:cstheme="minorHAnsi"/>
              </w:rPr>
            </w:pPr>
          </w:p>
          <w:p w14:paraId="4C827029" w14:textId="01146DD6" w:rsidR="00F65E1D" w:rsidRPr="00521D52" w:rsidRDefault="00F65E1D" w:rsidP="00F65E1D">
            <w:pPr>
              <w:rPr>
                <w:rFonts w:cstheme="minorHAnsi"/>
              </w:rPr>
            </w:pPr>
            <w:r w:rsidRPr="00521D52">
              <w:rPr>
                <w:rFonts w:cstheme="minorHAnsi"/>
              </w:rPr>
              <w:sym w:font="Symbol" w:char="F020"/>
            </w:r>
            <w:r w:rsidRPr="00521D52">
              <w:rPr>
                <w:rFonts w:cstheme="minorHAnsi"/>
              </w:rPr>
              <w:t>Enjoy meeting challenges for their own sake rather than external rewards or praise.</w:t>
            </w:r>
          </w:p>
        </w:tc>
        <w:tc>
          <w:tcPr>
            <w:tcW w:w="2162" w:type="dxa"/>
          </w:tcPr>
          <w:p w14:paraId="07C65920" w14:textId="77777777" w:rsidR="00F65E1D" w:rsidRPr="00521D52" w:rsidRDefault="00F65E1D" w:rsidP="00F65E1D">
            <w:pPr>
              <w:rPr>
                <w:rFonts w:cstheme="minorHAnsi"/>
              </w:rPr>
            </w:pPr>
            <w:r w:rsidRPr="00521D52">
              <w:rPr>
                <w:rFonts w:cstheme="minorHAnsi"/>
              </w:rPr>
              <w:t>Evaluate creations, considering the design criteria.</w:t>
            </w:r>
          </w:p>
          <w:p w14:paraId="5F55E4CF" w14:textId="77777777" w:rsidR="00F65E1D" w:rsidRPr="00521D52" w:rsidRDefault="00F65E1D" w:rsidP="00F65E1D">
            <w:pPr>
              <w:rPr>
                <w:rFonts w:cstheme="minorHAnsi"/>
              </w:rPr>
            </w:pPr>
          </w:p>
          <w:p w14:paraId="7D37C9C7" w14:textId="77777777" w:rsidR="00F65E1D" w:rsidRPr="00521D52" w:rsidRDefault="00F65E1D" w:rsidP="00F65E1D">
            <w:pPr>
              <w:rPr>
                <w:rFonts w:cstheme="minorHAnsi"/>
              </w:rPr>
            </w:pPr>
            <w:r w:rsidRPr="00521D52">
              <w:rPr>
                <w:rFonts w:cstheme="minorHAnsi"/>
              </w:rPr>
              <w:t xml:space="preserve">Praise strengths of the product. </w:t>
            </w:r>
          </w:p>
          <w:p w14:paraId="6044C117" w14:textId="77777777" w:rsidR="00F65E1D" w:rsidRPr="00521D52" w:rsidRDefault="00F65E1D" w:rsidP="00F65E1D">
            <w:pPr>
              <w:rPr>
                <w:rFonts w:cstheme="minorHAnsi"/>
              </w:rPr>
            </w:pPr>
          </w:p>
          <w:p w14:paraId="48B07B7A" w14:textId="77777777" w:rsidR="00F65E1D" w:rsidRPr="00521D52" w:rsidRDefault="00F65E1D" w:rsidP="00F65E1D">
            <w:pPr>
              <w:rPr>
                <w:rFonts w:cstheme="minorHAnsi"/>
              </w:rPr>
            </w:pPr>
            <w:r w:rsidRPr="00521D52">
              <w:rPr>
                <w:rFonts w:cstheme="minorHAnsi"/>
              </w:rPr>
              <w:t xml:space="preserve">Suggest ways that the product </w:t>
            </w:r>
            <w:proofErr w:type="gramStart"/>
            <w:r w:rsidRPr="00521D52">
              <w:rPr>
                <w:rFonts w:cstheme="minorHAnsi"/>
              </w:rPr>
              <w:t>can be improved</w:t>
            </w:r>
            <w:proofErr w:type="gramEnd"/>
            <w:r w:rsidRPr="00521D52">
              <w:rPr>
                <w:rFonts w:cstheme="minorHAnsi"/>
              </w:rPr>
              <w:t xml:space="preserve">. </w:t>
            </w:r>
          </w:p>
          <w:p w14:paraId="357DD548" w14:textId="77777777" w:rsidR="00F65E1D" w:rsidRPr="00521D52" w:rsidRDefault="00F65E1D" w:rsidP="00F65E1D">
            <w:pPr>
              <w:rPr>
                <w:rFonts w:cstheme="minorHAnsi"/>
              </w:rPr>
            </w:pPr>
          </w:p>
          <w:p w14:paraId="376BFC74" w14:textId="77777777" w:rsidR="00F65E1D" w:rsidRPr="00521D52" w:rsidRDefault="00F65E1D" w:rsidP="00F65E1D">
            <w:pPr>
              <w:rPr>
                <w:rFonts w:cstheme="minorHAnsi"/>
              </w:rPr>
            </w:pPr>
            <w:r w:rsidRPr="00521D52">
              <w:rPr>
                <w:rFonts w:cstheme="minorHAnsi"/>
              </w:rPr>
              <w:t xml:space="preserve">Answer questions about the product and how it </w:t>
            </w:r>
            <w:proofErr w:type="gramStart"/>
            <w:r w:rsidRPr="00521D52">
              <w:rPr>
                <w:rFonts w:cstheme="minorHAnsi"/>
              </w:rPr>
              <w:t>was created</w:t>
            </w:r>
            <w:proofErr w:type="gramEnd"/>
            <w:r w:rsidRPr="00521D52">
              <w:rPr>
                <w:rFonts w:cstheme="minorHAnsi"/>
              </w:rPr>
              <w:t xml:space="preserve">. </w:t>
            </w:r>
          </w:p>
          <w:p w14:paraId="44C0CB0D" w14:textId="77777777" w:rsidR="00F65E1D" w:rsidRPr="00521D52" w:rsidRDefault="00F65E1D" w:rsidP="00F65E1D">
            <w:pPr>
              <w:rPr>
                <w:rFonts w:cstheme="minorHAnsi"/>
              </w:rPr>
            </w:pPr>
          </w:p>
          <w:p w14:paraId="333A948E" w14:textId="77777777" w:rsidR="00F65E1D" w:rsidRPr="00521D52" w:rsidRDefault="00F65E1D" w:rsidP="00F65E1D">
            <w:pPr>
              <w:rPr>
                <w:rFonts w:cstheme="minorHAnsi"/>
              </w:rPr>
            </w:pPr>
            <w:r w:rsidRPr="00521D52">
              <w:rPr>
                <w:rFonts w:cstheme="minorHAnsi"/>
              </w:rPr>
              <w:t>Evaluate food products through sensory experiences (Does it taste nice? Does it look appetising? What does it smell like?)</w:t>
            </w:r>
          </w:p>
          <w:p w14:paraId="6961D577" w14:textId="77777777" w:rsidR="00F65E1D" w:rsidRPr="00521D52" w:rsidRDefault="00F65E1D" w:rsidP="00F65E1D">
            <w:pPr>
              <w:rPr>
                <w:rFonts w:cstheme="minorHAnsi"/>
              </w:rPr>
            </w:pPr>
          </w:p>
          <w:p w14:paraId="694713D0" w14:textId="77777777" w:rsidR="00F65E1D" w:rsidRPr="00521D52" w:rsidRDefault="00F65E1D" w:rsidP="00F65E1D">
            <w:pPr>
              <w:rPr>
                <w:rFonts w:cstheme="minorHAnsi"/>
              </w:rPr>
            </w:pPr>
          </w:p>
          <w:p w14:paraId="0C43D9E0" w14:textId="451F869A" w:rsidR="00F65E1D" w:rsidRPr="00521D52" w:rsidRDefault="00F65E1D" w:rsidP="00F65E1D">
            <w:pPr>
              <w:rPr>
                <w:rFonts w:cstheme="minorHAnsi"/>
              </w:rPr>
            </w:pPr>
          </w:p>
        </w:tc>
        <w:tc>
          <w:tcPr>
            <w:tcW w:w="2171" w:type="dxa"/>
          </w:tcPr>
          <w:p w14:paraId="66D00DBE" w14:textId="77777777" w:rsidR="00F65E1D" w:rsidRPr="00521D52" w:rsidRDefault="00F65E1D" w:rsidP="00F65E1D">
            <w:pPr>
              <w:rPr>
                <w:rFonts w:cstheme="minorHAnsi"/>
              </w:rPr>
            </w:pPr>
            <w:r w:rsidRPr="00521D52">
              <w:rPr>
                <w:rFonts w:cstheme="minorHAnsi"/>
              </w:rPr>
              <w:t>Evaluate creations, considering the design criteria and its’ intended purpose.</w:t>
            </w:r>
          </w:p>
          <w:p w14:paraId="56AC238A" w14:textId="77777777" w:rsidR="00F65E1D" w:rsidRPr="00521D52" w:rsidRDefault="00F65E1D" w:rsidP="00F65E1D">
            <w:pPr>
              <w:rPr>
                <w:rFonts w:cstheme="minorHAnsi"/>
              </w:rPr>
            </w:pPr>
          </w:p>
          <w:p w14:paraId="24DC4618" w14:textId="77777777" w:rsidR="00F65E1D" w:rsidRPr="00521D52" w:rsidRDefault="00F65E1D" w:rsidP="00F65E1D">
            <w:pPr>
              <w:rPr>
                <w:rFonts w:cstheme="minorHAnsi"/>
              </w:rPr>
            </w:pPr>
            <w:r w:rsidRPr="00521D52">
              <w:rPr>
                <w:rFonts w:cstheme="minorHAnsi"/>
              </w:rPr>
              <w:t xml:space="preserve">Listen to a peer’s feedback on the strengths and weaknesses of the creation. </w:t>
            </w:r>
          </w:p>
          <w:p w14:paraId="3179BBD8" w14:textId="77777777" w:rsidR="00F65E1D" w:rsidRPr="00521D52" w:rsidRDefault="00F65E1D" w:rsidP="00F65E1D">
            <w:pPr>
              <w:rPr>
                <w:rFonts w:cstheme="minorHAnsi"/>
              </w:rPr>
            </w:pPr>
          </w:p>
          <w:p w14:paraId="26281EFE" w14:textId="77777777" w:rsidR="00F65E1D" w:rsidRPr="00521D52" w:rsidRDefault="00F65E1D" w:rsidP="00F65E1D">
            <w:pPr>
              <w:rPr>
                <w:rFonts w:cstheme="minorHAnsi"/>
              </w:rPr>
            </w:pPr>
            <w:r w:rsidRPr="00521D52">
              <w:rPr>
                <w:rFonts w:cstheme="minorHAnsi"/>
              </w:rPr>
              <w:t>Evaluate creations that are not their own.</w:t>
            </w:r>
          </w:p>
          <w:p w14:paraId="6C39C1B9" w14:textId="77777777" w:rsidR="00F65E1D" w:rsidRPr="00521D52" w:rsidRDefault="00F65E1D" w:rsidP="00F65E1D">
            <w:pPr>
              <w:rPr>
                <w:rFonts w:cstheme="minorHAnsi"/>
              </w:rPr>
            </w:pPr>
          </w:p>
          <w:p w14:paraId="7EC9D309" w14:textId="77777777" w:rsidR="00F65E1D" w:rsidRPr="00521D52" w:rsidRDefault="00F65E1D" w:rsidP="00F65E1D">
            <w:pPr>
              <w:rPr>
                <w:rFonts w:cstheme="minorHAnsi"/>
              </w:rPr>
            </w:pPr>
            <w:r w:rsidRPr="00521D52">
              <w:rPr>
                <w:rFonts w:cstheme="minorHAnsi"/>
              </w:rPr>
              <w:t xml:space="preserve">Consider ways to improve a creation. </w:t>
            </w:r>
          </w:p>
          <w:p w14:paraId="1FB1F1CA" w14:textId="77777777" w:rsidR="00F65E1D" w:rsidRPr="00521D52" w:rsidRDefault="00F65E1D" w:rsidP="00F65E1D">
            <w:pPr>
              <w:rPr>
                <w:rFonts w:cstheme="minorHAnsi"/>
              </w:rPr>
            </w:pPr>
          </w:p>
          <w:p w14:paraId="08958D0E" w14:textId="77777777" w:rsidR="00F65E1D" w:rsidRPr="00521D52" w:rsidRDefault="00F65E1D" w:rsidP="00F65E1D">
            <w:pPr>
              <w:rPr>
                <w:rFonts w:cstheme="minorHAnsi"/>
              </w:rPr>
            </w:pPr>
          </w:p>
          <w:p w14:paraId="220A0E04" w14:textId="0A0035E0" w:rsidR="00F65E1D" w:rsidRPr="00521D52" w:rsidRDefault="00F65E1D" w:rsidP="00F65E1D">
            <w:pPr>
              <w:rPr>
                <w:rFonts w:cstheme="minorHAnsi"/>
              </w:rPr>
            </w:pPr>
          </w:p>
        </w:tc>
        <w:tc>
          <w:tcPr>
            <w:tcW w:w="2240" w:type="dxa"/>
          </w:tcPr>
          <w:p w14:paraId="6C510E2D" w14:textId="77777777" w:rsidR="00F65E1D" w:rsidRPr="00521D52" w:rsidRDefault="00F65E1D" w:rsidP="00F65E1D">
            <w:pPr>
              <w:rPr>
                <w:rFonts w:cstheme="minorHAnsi"/>
              </w:rPr>
            </w:pPr>
            <w:r w:rsidRPr="00521D52">
              <w:rPr>
                <w:rFonts w:cstheme="minorHAnsi"/>
              </w:rPr>
              <w:t xml:space="preserve">Evaluate a product based on its’ original design criteria. </w:t>
            </w:r>
          </w:p>
          <w:p w14:paraId="7C99C81C" w14:textId="77777777" w:rsidR="00F65E1D" w:rsidRPr="00521D52" w:rsidRDefault="00F65E1D" w:rsidP="00F65E1D">
            <w:pPr>
              <w:rPr>
                <w:rFonts w:cstheme="minorHAnsi"/>
              </w:rPr>
            </w:pPr>
          </w:p>
          <w:p w14:paraId="329ECC70" w14:textId="77777777" w:rsidR="00F65E1D" w:rsidRPr="00521D52" w:rsidRDefault="00F65E1D" w:rsidP="00F65E1D">
            <w:pPr>
              <w:rPr>
                <w:rFonts w:cstheme="minorHAnsi"/>
              </w:rPr>
            </w:pPr>
            <w:r w:rsidRPr="00521D52">
              <w:rPr>
                <w:rFonts w:cstheme="minorHAnsi"/>
              </w:rPr>
              <w:t>Evaluate and consider whether a finished product meets its’ purpose and criteria.</w:t>
            </w:r>
          </w:p>
          <w:p w14:paraId="1115BEAE" w14:textId="77777777" w:rsidR="00F65E1D" w:rsidRPr="00521D52" w:rsidRDefault="00F65E1D" w:rsidP="00F65E1D">
            <w:pPr>
              <w:rPr>
                <w:rFonts w:cstheme="minorHAnsi"/>
              </w:rPr>
            </w:pPr>
          </w:p>
          <w:p w14:paraId="0A40D276" w14:textId="77777777" w:rsidR="00F65E1D" w:rsidRPr="00521D52" w:rsidRDefault="00F65E1D" w:rsidP="00F65E1D">
            <w:pPr>
              <w:rPr>
                <w:rFonts w:cstheme="minorHAnsi"/>
              </w:rPr>
            </w:pPr>
            <w:r w:rsidRPr="00521D52">
              <w:rPr>
                <w:rFonts w:cstheme="minorHAnsi"/>
              </w:rPr>
              <w:t>Evaluate similar products to their own (a peers or a professionals)</w:t>
            </w:r>
          </w:p>
          <w:p w14:paraId="73D6A3A6" w14:textId="77777777" w:rsidR="00F65E1D" w:rsidRPr="00521D52" w:rsidRDefault="00F65E1D" w:rsidP="00F65E1D">
            <w:pPr>
              <w:rPr>
                <w:rFonts w:cstheme="minorHAnsi"/>
              </w:rPr>
            </w:pPr>
          </w:p>
          <w:p w14:paraId="0C510CA5" w14:textId="77777777" w:rsidR="00F65E1D" w:rsidRPr="00521D52" w:rsidRDefault="00F65E1D" w:rsidP="00F65E1D">
            <w:pPr>
              <w:rPr>
                <w:rFonts w:cstheme="minorHAnsi"/>
              </w:rPr>
            </w:pPr>
            <w:r w:rsidRPr="00521D52">
              <w:rPr>
                <w:rFonts w:cstheme="minorHAnsi"/>
              </w:rPr>
              <w:t>Consider ways to improve the finished product.</w:t>
            </w:r>
          </w:p>
          <w:p w14:paraId="1C5EDACE" w14:textId="77777777" w:rsidR="00F65E1D" w:rsidRPr="00521D52" w:rsidRDefault="00F65E1D" w:rsidP="00F65E1D">
            <w:pPr>
              <w:rPr>
                <w:rFonts w:cstheme="minorHAnsi"/>
              </w:rPr>
            </w:pPr>
          </w:p>
          <w:p w14:paraId="7DFCC189" w14:textId="77777777" w:rsidR="00F65E1D" w:rsidRPr="00521D52" w:rsidRDefault="00F65E1D" w:rsidP="00F65E1D">
            <w:pPr>
              <w:rPr>
                <w:rFonts w:cstheme="minorHAnsi"/>
              </w:rPr>
            </w:pPr>
            <w:r w:rsidRPr="00521D52">
              <w:rPr>
                <w:rFonts w:cstheme="minorHAnsi"/>
              </w:rPr>
              <w:t xml:space="preserve">Consider adapting designs to meet the original design criteria. </w:t>
            </w:r>
          </w:p>
          <w:p w14:paraId="76C8664C" w14:textId="77777777" w:rsidR="00F65E1D" w:rsidRPr="00521D52" w:rsidRDefault="00F65E1D" w:rsidP="00F65E1D">
            <w:pPr>
              <w:rPr>
                <w:rFonts w:cstheme="minorHAnsi"/>
              </w:rPr>
            </w:pPr>
          </w:p>
        </w:tc>
        <w:tc>
          <w:tcPr>
            <w:tcW w:w="2207" w:type="dxa"/>
          </w:tcPr>
          <w:p w14:paraId="6499A784" w14:textId="77777777" w:rsidR="00F65E1D" w:rsidRPr="00521D52" w:rsidRDefault="00F65E1D" w:rsidP="00F65E1D">
            <w:pPr>
              <w:rPr>
                <w:rFonts w:cstheme="minorHAnsi"/>
              </w:rPr>
            </w:pPr>
            <w:r w:rsidRPr="00521D52">
              <w:rPr>
                <w:rFonts w:cstheme="minorHAnsi"/>
              </w:rPr>
              <w:t xml:space="preserve">Evaluate their work throughout the process of making it, as well as at the end. </w:t>
            </w:r>
          </w:p>
          <w:p w14:paraId="75BC71CE" w14:textId="77777777" w:rsidR="00F65E1D" w:rsidRPr="00521D52" w:rsidRDefault="00F65E1D" w:rsidP="00F65E1D">
            <w:pPr>
              <w:rPr>
                <w:rFonts w:cstheme="minorHAnsi"/>
              </w:rPr>
            </w:pPr>
          </w:p>
          <w:p w14:paraId="5966D988" w14:textId="77777777" w:rsidR="00F65E1D" w:rsidRPr="00521D52" w:rsidRDefault="00F65E1D" w:rsidP="00F65E1D">
            <w:pPr>
              <w:rPr>
                <w:rFonts w:cstheme="minorHAnsi"/>
              </w:rPr>
            </w:pPr>
            <w:r w:rsidRPr="00521D52">
              <w:rPr>
                <w:rFonts w:cstheme="minorHAnsi"/>
              </w:rPr>
              <w:t>Test and evaluate finished products, considering the design criteria.</w:t>
            </w:r>
          </w:p>
          <w:p w14:paraId="59B40D3F" w14:textId="77777777" w:rsidR="00F65E1D" w:rsidRPr="00521D52" w:rsidRDefault="00F65E1D" w:rsidP="00F65E1D">
            <w:pPr>
              <w:rPr>
                <w:rFonts w:cstheme="minorHAnsi"/>
              </w:rPr>
            </w:pPr>
          </w:p>
          <w:p w14:paraId="6B6D17BB" w14:textId="77777777" w:rsidR="00F65E1D" w:rsidRPr="00521D52" w:rsidRDefault="00F65E1D" w:rsidP="00F65E1D">
            <w:pPr>
              <w:rPr>
                <w:rFonts w:cstheme="minorHAnsi"/>
              </w:rPr>
            </w:pPr>
            <w:r w:rsidRPr="00521D52">
              <w:rPr>
                <w:rFonts w:cstheme="minorHAnsi"/>
              </w:rPr>
              <w:t xml:space="preserve">Feel inspired from the work of their peers.  </w:t>
            </w:r>
          </w:p>
          <w:p w14:paraId="533445B6" w14:textId="77777777" w:rsidR="00F65E1D" w:rsidRPr="00521D52" w:rsidRDefault="00F65E1D" w:rsidP="00F65E1D">
            <w:pPr>
              <w:rPr>
                <w:rFonts w:cstheme="minorHAnsi"/>
              </w:rPr>
            </w:pPr>
          </w:p>
          <w:p w14:paraId="17633CCC" w14:textId="77777777" w:rsidR="00F65E1D" w:rsidRPr="00521D52" w:rsidRDefault="00F65E1D" w:rsidP="00F65E1D">
            <w:pPr>
              <w:rPr>
                <w:rFonts w:cstheme="minorHAnsi"/>
              </w:rPr>
            </w:pPr>
            <w:r w:rsidRPr="00521D52">
              <w:rPr>
                <w:rFonts w:cstheme="minorHAnsi"/>
              </w:rPr>
              <w:t xml:space="preserve">Consider ways and suggest ways to improve the </w:t>
            </w:r>
            <w:proofErr w:type="gramStart"/>
            <w:r w:rsidRPr="00521D52">
              <w:rPr>
                <w:rFonts w:cstheme="minorHAnsi"/>
              </w:rPr>
              <w:t>end product</w:t>
            </w:r>
            <w:proofErr w:type="gramEnd"/>
            <w:r w:rsidRPr="00521D52">
              <w:rPr>
                <w:rFonts w:cstheme="minorHAnsi"/>
              </w:rPr>
              <w:t>.</w:t>
            </w:r>
          </w:p>
          <w:p w14:paraId="5520243E" w14:textId="77777777" w:rsidR="00F65E1D" w:rsidRPr="00521D52" w:rsidRDefault="00F65E1D" w:rsidP="00F65E1D">
            <w:pPr>
              <w:rPr>
                <w:rFonts w:cstheme="minorHAnsi"/>
              </w:rPr>
            </w:pPr>
          </w:p>
          <w:p w14:paraId="4D1B38F6" w14:textId="77777777" w:rsidR="00F65E1D" w:rsidRPr="00521D52" w:rsidRDefault="00F65E1D" w:rsidP="00F65E1D">
            <w:pPr>
              <w:rPr>
                <w:rFonts w:cstheme="minorHAnsi"/>
              </w:rPr>
            </w:pPr>
            <w:r w:rsidRPr="00521D52">
              <w:rPr>
                <w:rFonts w:cstheme="minorHAnsi"/>
              </w:rPr>
              <w:t xml:space="preserve">Evaluate a range of different products, not just their own. </w:t>
            </w:r>
          </w:p>
          <w:p w14:paraId="01097051" w14:textId="77777777" w:rsidR="00F65E1D" w:rsidRPr="00521D52" w:rsidRDefault="00F65E1D" w:rsidP="00F65E1D">
            <w:pPr>
              <w:rPr>
                <w:rFonts w:cstheme="minorHAnsi"/>
              </w:rPr>
            </w:pPr>
          </w:p>
        </w:tc>
        <w:tc>
          <w:tcPr>
            <w:tcW w:w="2240" w:type="dxa"/>
          </w:tcPr>
          <w:p w14:paraId="2865186D" w14:textId="77777777" w:rsidR="00F65E1D" w:rsidRPr="00521D52" w:rsidRDefault="00F65E1D" w:rsidP="00F65E1D">
            <w:pPr>
              <w:rPr>
                <w:rFonts w:cstheme="minorHAnsi"/>
              </w:rPr>
            </w:pPr>
            <w:r w:rsidRPr="00521D52">
              <w:rPr>
                <w:rFonts w:cstheme="minorHAnsi"/>
              </w:rPr>
              <w:t xml:space="preserve">Evaluate a product against the original design specification. </w:t>
            </w:r>
          </w:p>
          <w:p w14:paraId="4966C605" w14:textId="77777777" w:rsidR="00F65E1D" w:rsidRPr="00521D52" w:rsidRDefault="00F65E1D" w:rsidP="00F65E1D">
            <w:pPr>
              <w:rPr>
                <w:rFonts w:cstheme="minorHAnsi"/>
              </w:rPr>
            </w:pPr>
          </w:p>
          <w:p w14:paraId="06C77F0B" w14:textId="77777777" w:rsidR="00F65E1D" w:rsidRPr="00521D52" w:rsidRDefault="00F65E1D" w:rsidP="00F65E1D">
            <w:pPr>
              <w:rPr>
                <w:rFonts w:cstheme="minorHAnsi"/>
              </w:rPr>
            </w:pPr>
            <w:r w:rsidRPr="00521D52">
              <w:rPr>
                <w:rFonts w:cstheme="minorHAnsi"/>
              </w:rPr>
              <w:t xml:space="preserve">Evaluate it personally and seek evaluation from others (peers, adults, </w:t>
            </w:r>
            <w:proofErr w:type="spellStart"/>
            <w:r w:rsidRPr="00521D52">
              <w:rPr>
                <w:rFonts w:cstheme="minorHAnsi"/>
              </w:rPr>
              <w:t>etc</w:t>
            </w:r>
            <w:proofErr w:type="spellEnd"/>
            <w:r w:rsidRPr="00521D52">
              <w:rPr>
                <w:rFonts w:cstheme="minorHAnsi"/>
              </w:rPr>
              <w:t xml:space="preserve">). </w:t>
            </w:r>
          </w:p>
          <w:p w14:paraId="2E617894" w14:textId="77777777" w:rsidR="00F65E1D" w:rsidRPr="00521D52" w:rsidRDefault="00F65E1D" w:rsidP="00F65E1D">
            <w:pPr>
              <w:rPr>
                <w:rFonts w:cstheme="minorHAnsi"/>
              </w:rPr>
            </w:pPr>
          </w:p>
          <w:p w14:paraId="6C5B865A" w14:textId="77777777" w:rsidR="00F65E1D" w:rsidRPr="00521D52" w:rsidRDefault="00F65E1D" w:rsidP="00F65E1D">
            <w:pPr>
              <w:rPr>
                <w:rFonts w:cstheme="minorHAnsi"/>
              </w:rPr>
            </w:pPr>
            <w:r w:rsidRPr="00521D52">
              <w:rPr>
                <w:rFonts w:cstheme="minorHAnsi"/>
              </w:rPr>
              <w:t xml:space="preserve">Test and evaluate the product and give points for further improvement. </w:t>
            </w:r>
          </w:p>
          <w:p w14:paraId="0E3E1A91" w14:textId="77777777" w:rsidR="00F65E1D" w:rsidRPr="00521D52" w:rsidRDefault="00F65E1D" w:rsidP="00F65E1D">
            <w:pPr>
              <w:rPr>
                <w:rFonts w:cstheme="minorHAnsi"/>
              </w:rPr>
            </w:pPr>
          </w:p>
          <w:p w14:paraId="7F8DE77E" w14:textId="77777777" w:rsidR="00F65E1D" w:rsidRPr="00521D52" w:rsidRDefault="00F65E1D" w:rsidP="00F65E1D">
            <w:pPr>
              <w:rPr>
                <w:rFonts w:cstheme="minorHAnsi"/>
              </w:rPr>
            </w:pPr>
            <w:r w:rsidRPr="00521D52">
              <w:rPr>
                <w:rFonts w:cstheme="minorHAnsi"/>
              </w:rPr>
              <w:t xml:space="preserve">Evaluate the work of others and receive feedback on their own work. </w:t>
            </w:r>
          </w:p>
          <w:p w14:paraId="01F6BD2C" w14:textId="77777777" w:rsidR="00F65E1D" w:rsidRPr="00521D52" w:rsidRDefault="00F65E1D" w:rsidP="00F65E1D">
            <w:pPr>
              <w:rPr>
                <w:rFonts w:cstheme="minorHAnsi"/>
              </w:rPr>
            </w:pPr>
            <w:r w:rsidRPr="00521D52">
              <w:rPr>
                <w:rFonts w:cstheme="minorHAnsi"/>
              </w:rPr>
              <w:t xml:space="preserve"> </w:t>
            </w:r>
          </w:p>
          <w:p w14:paraId="71C3DFC7" w14:textId="77777777" w:rsidR="00F65E1D" w:rsidRPr="00521D52" w:rsidRDefault="00F65E1D" w:rsidP="00F65E1D">
            <w:pPr>
              <w:rPr>
                <w:rFonts w:cstheme="minorHAnsi"/>
              </w:rPr>
            </w:pPr>
            <w:r w:rsidRPr="00521D52">
              <w:rPr>
                <w:rFonts w:cstheme="minorHAnsi"/>
              </w:rPr>
              <w:t xml:space="preserve">Make adaptions to a product based on feedback from others. </w:t>
            </w:r>
          </w:p>
          <w:p w14:paraId="62268CE5" w14:textId="77777777" w:rsidR="00F65E1D" w:rsidRPr="00521D52" w:rsidRDefault="00F65E1D" w:rsidP="00F65E1D">
            <w:pPr>
              <w:rPr>
                <w:rFonts w:cstheme="minorHAnsi"/>
              </w:rPr>
            </w:pPr>
          </w:p>
        </w:tc>
        <w:tc>
          <w:tcPr>
            <w:tcW w:w="2359" w:type="dxa"/>
          </w:tcPr>
          <w:p w14:paraId="026CC83D" w14:textId="77777777" w:rsidR="00F65E1D" w:rsidRPr="00521D52" w:rsidRDefault="00F65E1D" w:rsidP="00F65E1D">
            <w:pPr>
              <w:rPr>
                <w:rFonts w:cstheme="minorHAnsi"/>
              </w:rPr>
            </w:pPr>
            <w:r w:rsidRPr="00521D52">
              <w:rPr>
                <w:rFonts w:cstheme="minorHAnsi"/>
              </w:rPr>
              <w:t xml:space="preserve">Undergo testing to ensure that the product works for its’ intended purpose. </w:t>
            </w:r>
          </w:p>
          <w:p w14:paraId="224A88C7" w14:textId="77777777" w:rsidR="00F65E1D" w:rsidRPr="00521D52" w:rsidRDefault="00F65E1D" w:rsidP="00F65E1D">
            <w:pPr>
              <w:rPr>
                <w:rFonts w:cstheme="minorHAnsi"/>
              </w:rPr>
            </w:pPr>
          </w:p>
          <w:p w14:paraId="206E121D" w14:textId="77777777" w:rsidR="00F65E1D" w:rsidRPr="00521D52" w:rsidRDefault="00F65E1D" w:rsidP="00F65E1D">
            <w:pPr>
              <w:rPr>
                <w:rFonts w:cstheme="minorHAnsi"/>
              </w:rPr>
            </w:pPr>
            <w:r w:rsidRPr="00521D52">
              <w:rPr>
                <w:rFonts w:cstheme="minorHAnsi"/>
              </w:rPr>
              <w:t>Identify and praise strengths of the product.</w:t>
            </w:r>
          </w:p>
          <w:p w14:paraId="39B9A885" w14:textId="77777777" w:rsidR="00F65E1D" w:rsidRPr="00521D52" w:rsidRDefault="00F65E1D" w:rsidP="00F65E1D">
            <w:pPr>
              <w:rPr>
                <w:rFonts w:cstheme="minorHAnsi"/>
              </w:rPr>
            </w:pPr>
          </w:p>
          <w:p w14:paraId="2282C2D2" w14:textId="77777777" w:rsidR="00F65E1D" w:rsidRPr="00521D52" w:rsidRDefault="00F65E1D" w:rsidP="00F65E1D">
            <w:pPr>
              <w:rPr>
                <w:rFonts w:cstheme="minorHAnsi"/>
              </w:rPr>
            </w:pPr>
            <w:r w:rsidRPr="00521D52">
              <w:rPr>
                <w:rFonts w:cstheme="minorHAnsi"/>
              </w:rPr>
              <w:t>Considers areas that can be developed and make modifications to improve the product.</w:t>
            </w:r>
          </w:p>
          <w:p w14:paraId="0D78B73A" w14:textId="77777777" w:rsidR="00F65E1D" w:rsidRPr="00521D52" w:rsidRDefault="00F65E1D" w:rsidP="00F65E1D">
            <w:pPr>
              <w:rPr>
                <w:rFonts w:cstheme="minorHAnsi"/>
              </w:rPr>
            </w:pPr>
          </w:p>
          <w:p w14:paraId="6B19E3BD" w14:textId="77777777" w:rsidR="00F65E1D" w:rsidRPr="00521D52" w:rsidRDefault="00F65E1D" w:rsidP="00F65E1D">
            <w:pPr>
              <w:rPr>
                <w:rFonts w:cstheme="minorHAnsi"/>
              </w:rPr>
            </w:pPr>
            <w:r w:rsidRPr="00521D52">
              <w:rPr>
                <w:rFonts w:cstheme="minorHAnsi"/>
              </w:rPr>
              <w:t>Record evaluations using labelled drawings.</w:t>
            </w:r>
          </w:p>
          <w:p w14:paraId="5B42C84A" w14:textId="77777777" w:rsidR="00F65E1D" w:rsidRPr="00521D52" w:rsidRDefault="00F65E1D" w:rsidP="00F65E1D">
            <w:pPr>
              <w:rPr>
                <w:rFonts w:cstheme="minorHAnsi"/>
              </w:rPr>
            </w:pPr>
          </w:p>
          <w:p w14:paraId="2C0A97D3" w14:textId="77777777" w:rsidR="00F65E1D" w:rsidRPr="00521D52" w:rsidRDefault="00F65E1D" w:rsidP="00F65E1D">
            <w:pPr>
              <w:rPr>
                <w:rFonts w:cstheme="minorHAnsi"/>
              </w:rPr>
            </w:pPr>
            <w:r w:rsidRPr="00521D52">
              <w:rPr>
                <w:rFonts w:cstheme="minorHAnsi"/>
              </w:rPr>
              <w:t xml:space="preserve">Be able to answer questions regarding their finished product. </w:t>
            </w:r>
          </w:p>
          <w:p w14:paraId="2D6F446F" w14:textId="77777777" w:rsidR="00F65E1D" w:rsidRPr="00521D52" w:rsidRDefault="00F65E1D" w:rsidP="00F65E1D">
            <w:pPr>
              <w:rPr>
                <w:rFonts w:cstheme="minorHAnsi"/>
              </w:rPr>
            </w:pPr>
          </w:p>
          <w:p w14:paraId="7BF8133E" w14:textId="20A11471" w:rsidR="00F65E1D" w:rsidRPr="00521D52" w:rsidRDefault="00F65E1D" w:rsidP="00F65E1D">
            <w:pPr>
              <w:rPr>
                <w:rFonts w:cstheme="minorHAnsi"/>
              </w:rPr>
            </w:pPr>
            <w:r w:rsidRPr="00521D52">
              <w:rPr>
                <w:rFonts w:cstheme="minorHAnsi"/>
              </w:rPr>
              <w:t xml:space="preserve">Accept feedback from a peer and make adjustments to </w:t>
            </w:r>
            <w:r w:rsidRPr="00521D52">
              <w:rPr>
                <w:rFonts w:cstheme="minorHAnsi"/>
              </w:rPr>
              <w:lastRenderedPageBreak/>
              <w:t xml:space="preserve">improve their product based on this feedback. </w:t>
            </w:r>
          </w:p>
        </w:tc>
      </w:tr>
    </w:tbl>
    <w:p w14:paraId="1F80F4AA" w14:textId="2B038B17" w:rsidR="00455919" w:rsidRDefault="00455919" w:rsidP="00D722A9">
      <w:pPr>
        <w:tabs>
          <w:tab w:val="left" w:pos="8895"/>
        </w:tabs>
      </w:pPr>
    </w:p>
    <w:p w14:paraId="41FBC4E7" w14:textId="77777777" w:rsidR="00455919" w:rsidRDefault="00455919">
      <w:r>
        <w:br w:type="page"/>
      </w:r>
    </w:p>
    <w:tbl>
      <w:tblPr>
        <w:tblStyle w:val="TableGrid"/>
        <w:tblW w:w="15168" w:type="dxa"/>
        <w:tblInd w:w="-714" w:type="dxa"/>
        <w:tblLook w:val="04A0" w:firstRow="1" w:lastRow="0" w:firstColumn="1" w:lastColumn="0" w:noHBand="0" w:noVBand="1"/>
      </w:tblPr>
      <w:tblGrid>
        <w:gridCol w:w="1135"/>
        <w:gridCol w:w="2338"/>
        <w:gridCol w:w="2339"/>
        <w:gridCol w:w="2339"/>
        <w:gridCol w:w="2339"/>
        <w:gridCol w:w="2339"/>
        <w:gridCol w:w="2339"/>
      </w:tblGrid>
      <w:tr w:rsidR="009A3E19" w:rsidRPr="00455919" w14:paraId="1E9B65D2" w14:textId="77777777" w:rsidTr="00FF6242">
        <w:tc>
          <w:tcPr>
            <w:tcW w:w="15168" w:type="dxa"/>
            <w:gridSpan w:val="7"/>
            <w:vAlign w:val="center"/>
          </w:tcPr>
          <w:p w14:paraId="11C3C64E" w14:textId="4D461165" w:rsidR="009A3E19" w:rsidRPr="00455919" w:rsidRDefault="00F65E1D" w:rsidP="009A3E19">
            <w:pPr>
              <w:jc w:val="center"/>
              <w:rPr>
                <w:rFonts w:cstheme="minorHAnsi"/>
                <w:b/>
                <w:sz w:val="24"/>
                <w:szCs w:val="24"/>
              </w:rPr>
            </w:pPr>
            <w:r>
              <w:rPr>
                <w:rFonts w:cstheme="minorHAnsi"/>
                <w:b/>
                <w:sz w:val="40"/>
                <w:szCs w:val="24"/>
              </w:rPr>
              <w:lastRenderedPageBreak/>
              <w:t>DT</w:t>
            </w:r>
            <w:r w:rsidR="009A3E19" w:rsidRPr="009A3E19">
              <w:rPr>
                <w:rFonts w:cstheme="minorHAnsi"/>
                <w:b/>
                <w:sz w:val="40"/>
                <w:szCs w:val="24"/>
              </w:rPr>
              <w:t xml:space="preserve"> Overview</w:t>
            </w:r>
          </w:p>
        </w:tc>
      </w:tr>
      <w:tr w:rsidR="00455919" w:rsidRPr="00455919" w14:paraId="5775B6B9" w14:textId="77777777" w:rsidTr="009A3E19">
        <w:tc>
          <w:tcPr>
            <w:tcW w:w="1135" w:type="dxa"/>
            <w:vAlign w:val="center"/>
          </w:tcPr>
          <w:p w14:paraId="204D1498" w14:textId="77777777" w:rsidR="00455919" w:rsidRPr="00455919" w:rsidRDefault="00455919" w:rsidP="009A3E19">
            <w:pPr>
              <w:jc w:val="center"/>
              <w:rPr>
                <w:rFonts w:cstheme="minorHAnsi"/>
                <w:b/>
                <w:sz w:val="24"/>
                <w:szCs w:val="24"/>
              </w:rPr>
            </w:pPr>
          </w:p>
        </w:tc>
        <w:tc>
          <w:tcPr>
            <w:tcW w:w="2338" w:type="dxa"/>
            <w:vAlign w:val="center"/>
          </w:tcPr>
          <w:p w14:paraId="481BCDAE" w14:textId="53A1E889" w:rsidR="00455919" w:rsidRPr="00455919" w:rsidRDefault="00455919" w:rsidP="009A3E19">
            <w:pPr>
              <w:jc w:val="center"/>
              <w:rPr>
                <w:rFonts w:cstheme="minorHAnsi"/>
                <w:b/>
                <w:sz w:val="24"/>
                <w:szCs w:val="24"/>
              </w:rPr>
            </w:pPr>
            <w:r w:rsidRPr="00455919">
              <w:rPr>
                <w:rFonts w:cstheme="minorHAnsi"/>
                <w:b/>
                <w:sz w:val="24"/>
                <w:szCs w:val="24"/>
              </w:rPr>
              <w:t>Autumn 1</w:t>
            </w:r>
          </w:p>
        </w:tc>
        <w:tc>
          <w:tcPr>
            <w:tcW w:w="2339" w:type="dxa"/>
            <w:vAlign w:val="center"/>
          </w:tcPr>
          <w:p w14:paraId="6DAE6A78" w14:textId="0562B2AE" w:rsidR="00455919" w:rsidRPr="00455919" w:rsidRDefault="00455919" w:rsidP="009A3E19">
            <w:pPr>
              <w:jc w:val="center"/>
              <w:rPr>
                <w:rFonts w:cstheme="minorHAnsi"/>
                <w:b/>
                <w:sz w:val="24"/>
                <w:szCs w:val="24"/>
              </w:rPr>
            </w:pPr>
            <w:r w:rsidRPr="00455919">
              <w:rPr>
                <w:rFonts w:cstheme="minorHAnsi"/>
                <w:b/>
                <w:sz w:val="24"/>
                <w:szCs w:val="24"/>
              </w:rPr>
              <w:t>Autumn 2</w:t>
            </w:r>
          </w:p>
        </w:tc>
        <w:tc>
          <w:tcPr>
            <w:tcW w:w="2339" w:type="dxa"/>
            <w:vAlign w:val="center"/>
          </w:tcPr>
          <w:p w14:paraId="57376AC3" w14:textId="366D67B2" w:rsidR="00455919" w:rsidRPr="00455919" w:rsidRDefault="00455919" w:rsidP="009A3E19">
            <w:pPr>
              <w:jc w:val="center"/>
              <w:rPr>
                <w:rFonts w:cstheme="minorHAnsi"/>
                <w:b/>
                <w:sz w:val="24"/>
                <w:szCs w:val="24"/>
              </w:rPr>
            </w:pPr>
            <w:r w:rsidRPr="00455919">
              <w:rPr>
                <w:rFonts w:cstheme="minorHAnsi"/>
                <w:b/>
                <w:sz w:val="24"/>
                <w:szCs w:val="24"/>
              </w:rPr>
              <w:t>Spring 1</w:t>
            </w:r>
          </w:p>
        </w:tc>
        <w:tc>
          <w:tcPr>
            <w:tcW w:w="2339" w:type="dxa"/>
            <w:vAlign w:val="center"/>
          </w:tcPr>
          <w:p w14:paraId="0407ADB5" w14:textId="1E2FF121" w:rsidR="00455919" w:rsidRPr="00455919" w:rsidRDefault="00455919" w:rsidP="009A3E19">
            <w:pPr>
              <w:jc w:val="center"/>
              <w:rPr>
                <w:rFonts w:cstheme="minorHAnsi"/>
                <w:b/>
                <w:sz w:val="24"/>
                <w:szCs w:val="24"/>
              </w:rPr>
            </w:pPr>
            <w:r w:rsidRPr="00455919">
              <w:rPr>
                <w:rFonts w:cstheme="minorHAnsi"/>
                <w:b/>
                <w:sz w:val="24"/>
                <w:szCs w:val="24"/>
              </w:rPr>
              <w:t>Spring 2</w:t>
            </w:r>
          </w:p>
        </w:tc>
        <w:tc>
          <w:tcPr>
            <w:tcW w:w="2339" w:type="dxa"/>
            <w:vAlign w:val="center"/>
          </w:tcPr>
          <w:p w14:paraId="359FBDB0" w14:textId="3042542F" w:rsidR="00455919" w:rsidRPr="00455919" w:rsidRDefault="00455919" w:rsidP="009A3E19">
            <w:pPr>
              <w:jc w:val="center"/>
              <w:rPr>
                <w:rFonts w:cstheme="minorHAnsi"/>
                <w:b/>
                <w:sz w:val="24"/>
                <w:szCs w:val="24"/>
              </w:rPr>
            </w:pPr>
            <w:r w:rsidRPr="00455919">
              <w:rPr>
                <w:rFonts w:cstheme="minorHAnsi"/>
                <w:b/>
                <w:sz w:val="24"/>
                <w:szCs w:val="24"/>
              </w:rPr>
              <w:t>Summer 1</w:t>
            </w:r>
          </w:p>
        </w:tc>
        <w:tc>
          <w:tcPr>
            <w:tcW w:w="2339" w:type="dxa"/>
            <w:vAlign w:val="center"/>
          </w:tcPr>
          <w:p w14:paraId="4C3CE6F9" w14:textId="7BA456B4" w:rsidR="00455919" w:rsidRPr="00455919" w:rsidRDefault="00455919" w:rsidP="009A3E19">
            <w:pPr>
              <w:jc w:val="center"/>
              <w:rPr>
                <w:rFonts w:cstheme="minorHAnsi"/>
                <w:b/>
                <w:sz w:val="24"/>
                <w:szCs w:val="24"/>
              </w:rPr>
            </w:pPr>
            <w:r w:rsidRPr="00455919">
              <w:rPr>
                <w:rFonts w:cstheme="minorHAnsi"/>
                <w:b/>
                <w:sz w:val="24"/>
                <w:szCs w:val="24"/>
              </w:rPr>
              <w:t>Summer 2</w:t>
            </w:r>
          </w:p>
        </w:tc>
      </w:tr>
      <w:tr w:rsidR="009A3E19" w:rsidRPr="00455919" w14:paraId="0EE3C14A" w14:textId="77777777" w:rsidTr="009A3E19">
        <w:trPr>
          <w:trHeight w:val="879"/>
        </w:trPr>
        <w:tc>
          <w:tcPr>
            <w:tcW w:w="1135" w:type="dxa"/>
            <w:vAlign w:val="center"/>
          </w:tcPr>
          <w:p w14:paraId="4A9DE7B4" w14:textId="77777777" w:rsidR="00455919" w:rsidRPr="00455919" w:rsidRDefault="00455919" w:rsidP="009A3E19">
            <w:pPr>
              <w:jc w:val="center"/>
              <w:rPr>
                <w:rFonts w:cstheme="minorHAnsi"/>
                <w:b/>
                <w:sz w:val="24"/>
                <w:szCs w:val="24"/>
              </w:rPr>
            </w:pPr>
            <w:r w:rsidRPr="00455919">
              <w:rPr>
                <w:rFonts w:cstheme="minorHAnsi"/>
                <w:b/>
                <w:sz w:val="24"/>
                <w:szCs w:val="24"/>
              </w:rPr>
              <w:t>Year R</w:t>
            </w:r>
          </w:p>
        </w:tc>
        <w:tc>
          <w:tcPr>
            <w:tcW w:w="2338" w:type="dxa"/>
            <w:vAlign w:val="center"/>
          </w:tcPr>
          <w:p w14:paraId="26CD6909" w14:textId="40B0DAE1" w:rsidR="00455919" w:rsidRPr="00063E65" w:rsidRDefault="00455919" w:rsidP="009A3E19">
            <w:pPr>
              <w:jc w:val="center"/>
              <w:rPr>
                <w:rFonts w:cstheme="minorHAnsi"/>
                <w:color w:val="C00000"/>
                <w:sz w:val="24"/>
                <w:szCs w:val="24"/>
              </w:rPr>
            </w:pPr>
          </w:p>
        </w:tc>
        <w:tc>
          <w:tcPr>
            <w:tcW w:w="2339" w:type="dxa"/>
            <w:vAlign w:val="center"/>
          </w:tcPr>
          <w:p w14:paraId="4C466DF0" w14:textId="059D0C39" w:rsidR="00455919" w:rsidRPr="00063E65" w:rsidRDefault="00455919" w:rsidP="009A3E19">
            <w:pPr>
              <w:jc w:val="center"/>
              <w:rPr>
                <w:rFonts w:cstheme="minorHAnsi"/>
                <w:color w:val="C00000"/>
                <w:sz w:val="24"/>
                <w:szCs w:val="24"/>
              </w:rPr>
            </w:pPr>
          </w:p>
        </w:tc>
        <w:tc>
          <w:tcPr>
            <w:tcW w:w="2339" w:type="dxa"/>
            <w:vAlign w:val="center"/>
          </w:tcPr>
          <w:p w14:paraId="6D5487AD" w14:textId="46B76B52" w:rsidR="00455919" w:rsidRPr="00063E65" w:rsidRDefault="00455919" w:rsidP="009A3E19">
            <w:pPr>
              <w:jc w:val="center"/>
              <w:rPr>
                <w:rFonts w:cstheme="minorHAnsi"/>
                <w:color w:val="C00000"/>
                <w:sz w:val="24"/>
                <w:szCs w:val="24"/>
              </w:rPr>
            </w:pPr>
          </w:p>
        </w:tc>
        <w:tc>
          <w:tcPr>
            <w:tcW w:w="2339" w:type="dxa"/>
            <w:vAlign w:val="center"/>
          </w:tcPr>
          <w:p w14:paraId="5EE5F666" w14:textId="77777777" w:rsidR="00455919" w:rsidRPr="00063E65" w:rsidRDefault="00455919" w:rsidP="009A3E19">
            <w:pPr>
              <w:jc w:val="center"/>
              <w:rPr>
                <w:rFonts w:cstheme="minorHAnsi"/>
                <w:color w:val="00B050"/>
                <w:sz w:val="24"/>
                <w:szCs w:val="24"/>
              </w:rPr>
            </w:pPr>
          </w:p>
        </w:tc>
        <w:tc>
          <w:tcPr>
            <w:tcW w:w="2339" w:type="dxa"/>
            <w:vAlign w:val="center"/>
          </w:tcPr>
          <w:p w14:paraId="372A9F51" w14:textId="77777777" w:rsidR="00455919" w:rsidRPr="00063E65" w:rsidRDefault="00455919" w:rsidP="009A3E19">
            <w:pPr>
              <w:jc w:val="center"/>
              <w:rPr>
                <w:rFonts w:cstheme="minorHAnsi"/>
                <w:color w:val="00B050"/>
                <w:sz w:val="24"/>
                <w:szCs w:val="24"/>
              </w:rPr>
            </w:pPr>
          </w:p>
        </w:tc>
        <w:tc>
          <w:tcPr>
            <w:tcW w:w="2339" w:type="dxa"/>
            <w:vAlign w:val="center"/>
          </w:tcPr>
          <w:p w14:paraId="792EAE5B" w14:textId="55C376F5" w:rsidR="00455919" w:rsidRPr="00063E65" w:rsidRDefault="00455919" w:rsidP="009A3E19">
            <w:pPr>
              <w:jc w:val="center"/>
              <w:rPr>
                <w:rFonts w:cstheme="minorHAnsi"/>
                <w:color w:val="00B050"/>
                <w:sz w:val="24"/>
                <w:szCs w:val="24"/>
              </w:rPr>
            </w:pPr>
          </w:p>
        </w:tc>
      </w:tr>
      <w:tr w:rsidR="009A3E19" w:rsidRPr="00455919" w14:paraId="09C24EC4" w14:textId="77777777" w:rsidTr="009A3E19">
        <w:trPr>
          <w:trHeight w:val="879"/>
        </w:trPr>
        <w:tc>
          <w:tcPr>
            <w:tcW w:w="1135" w:type="dxa"/>
            <w:vAlign w:val="center"/>
          </w:tcPr>
          <w:p w14:paraId="527ADA78" w14:textId="77777777" w:rsidR="009A3E19" w:rsidRPr="00455919" w:rsidRDefault="009A3E19" w:rsidP="009A3E19">
            <w:pPr>
              <w:jc w:val="center"/>
              <w:rPr>
                <w:rFonts w:cstheme="minorHAnsi"/>
                <w:b/>
                <w:sz w:val="24"/>
                <w:szCs w:val="24"/>
              </w:rPr>
            </w:pPr>
          </w:p>
          <w:p w14:paraId="4E1C1C56" w14:textId="77777777" w:rsidR="009A3E19" w:rsidRPr="00455919" w:rsidRDefault="009A3E19" w:rsidP="009A3E19">
            <w:pPr>
              <w:jc w:val="center"/>
              <w:rPr>
                <w:rFonts w:cstheme="minorHAnsi"/>
                <w:b/>
                <w:sz w:val="24"/>
                <w:szCs w:val="24"/>
              </w:rPr>
            </w:pPr>
          </w:p>
          <w:p w14:paraId="2777FAEA" w14:textId="77777777" w:rsidR="009A3E19" w:rsidRPr="00455919" w:rsidRDefault="009A3E19" w:rsidP="009A3E19">
            <w:pPr>
              <w:jc w:val="center"/>
              <w:rPr>
                <w:rFonts w:cstheme="minorHAnsi"/>
                <w:b/>
                <w:sz w:val="24"/>
                <w:szCs w:val="24"/>
              </w:rPr>
            </w:pPr>
            <w:r w:rsidRPr="00455919">
              <w:rPr>
                <w:rFonts w:cstheme="minorHAnsi"/>
                <w:b/>
                <w:sz w:val="24"/>
                <w:szCs w:val="24"/>
              </w:rPr>
              <w:t>Year 1</w:t>
            </w:r>
          </w:p>
        </w:tc>
        <w:tc>
          <w:tcPr>
            <w:tcW w:w="2338" w:type="dxa"/>
            <w:vAlign w:val="center"/>
          </w:tcPr>
          <w:p w14:paraId="66A945A9" w14:textId="17DFF916" w:rsidR="009A3E19" w:rsidRPr="00063E65" w:rsidRDefault="009A3E19" w:rsidP="009A3E19">
            <w:pPr>
              <w:jc w:val="center"/>
              <w:rPr>
                <w:rFonts w:cstheme="minorHAnsi"/>
                <w:sz w:val="24"/>
                <w:szCs w:val="24"/>
              </w:rPr>
            </w:pPr>
          </w:p>
        </w:tc>
        <w:tc>
          <w:tcPr>
            <w:tcW w:w="2339" w:type="dxa"/>
            <w:vAlign w:val="center"/>
          </w:tcPr>
          <w:p w14:paraId="360CF4B8" w14:textId="066A63B4" w:rsidR="009A3E19" w:rsidRPr="00063E65" w:rsidRDefault="00063E65" w:rsidP="009A3E19">
            <w:pPr>
              <w:jc w:val="center"/>
              <w:rPr>
                <w:rFonts w:cstheme="minorHAnsi"/>
                <w:sz w:val="24"/>
                <w:szCs w:val="24"/>
              </w:rPr>
            </w:pPr>
            <w:r w:rsidRPr="00063E65">
              <w:rPr>
                <w:rFonts w:cstheme="minorHAnsi"/>
                <w:sz w:val="24"/>
                <w:szCs w:val="24"/>
              </w:rPr>
              <w:t>Design and make a model village</w:t>
            </w:r>
          </w:p>
        </w:tc>
        <w:tc>
          <w:tcPr>
            <w:tcW w:w="2339" w:type="dxa"/>
            <w:vAlign w:val="center"/>
          </w:tcPr>
          <w:p w14:paraId="4A05E65A" w14:textId="481F7F31" w:rsidR="009A3E19" w:rsidRPr="00063E65" w:rsidRDefault="00063E65" w:rsidP="00063E65">
            <w:pPr>
              <w:rPr>
                <w:rFonts w:cstheme="minorHAnsi"/>
                <w:sz w:val="24"/>
                <w:szCs w:val="24"/>
              </w:rPr>
            </w:pPr>
            <w:r>
              <w:rPr>
                <w:rFonts w:cstheme="minorHAnsi"/>
                <w:sz w:val="24"/>
                <w:szCs w:val="24"/>
              </w:rPr>
              <w:t>Design and make a model playground</w:t>
            </w:r>
          </w:p>
        </w:tc>
        <w:tc>
          <w:tcPr>
            <w:tcW w:w="2339" w:type="dxa"/>
            <w:vAlign w:val="center"/>
          </w:tcPr>
          <w:p w14:paraId="73EE33EC" w14:textId="59EF3D0C" w:rsidR="009A3E19" w:rsidRPr="00063E65" w:rsidRDefault="009A3E19" w:rsidP="009A3E19">
            <w:pPr>
              <w:jc w:val="center"/>
              <w:rPr>
                <w:rFonts w:cstheme="minorHAnsi"/>
                <w:sz w:val="24"/>
                <w:szCs w:val="24"/>
              </w:rPr>
            </w:pPr>
          </w:p>
        </w:tc>
        <w:tc>
          <w:tcPr>
            <w:tcW w:w="2339" w:type="dxa"/>
            <w:vAlign w:val="center"/>
          </w:tcPr>
          <w:p w14:paraId="1540FF56" w14:textId="2354E7BF" w:rsidR="009A3E19" w:rsidRPr="00063E65" w:rsidRDefault="009A3E19" w:rsidP="009A3E19">
            <w:pPr>
              <w:jc w:val="center"/>
              <w:rPr>
                <w:rFonts w:cstheme="minorHAnsi"/>
                <w:sz w:val="24"/>
                <w:szCs w:val="24"/>
              </w:rPr>
            </w:pPr>
          </w:p>
        </w:tc>
        <w:tc>
          <w:tcPr>
            <w:tcW w:w="2339" w:type="dxa"/>
            <w:vAlign w:val="center"/>
          </w:tcPr>
          <w:p w14:paraId="314A483E" w14:textId="6F8309DD" w:rsidR="009A3E19" w:rsidRPr="00C944D0" w:rsidRDefault="00C944D0" w:rsidP="009A3E19">
            <w:pPr>
              <w:jc w:val="center"/>
              <w:rPr>
                <w:rFonts w:cstheme="minorHAnsi"/>
                <w:sz w:val="24"/>
                <w:szCs w:val="24"/>
              </w:rPr>
            </w:pPr>
            <w:r w:rsidRPr="00C944D0">
              <w:rPr>
                <w:rFonts w:cstheme="minorHAnsi"/>
                <w:sz w:val="24"/>
                <w:szCs w:val="24"/>
              </w:rPr>
              <w:t>Make fruit salad</w:t>
            </w:r>
          </w:p>
        </w:tc>
      </w:tr>
      <w:tr w:rsidR="009A3E19" w:rsidRPr="00455919" w14:paraId="4E06B529" w14:textId="77777777" w:rsidTr="009A3E19">
        <w:trPr>
          <w:trHeight w:val="879"/>
        </w:trPr>
        <w:tc>
          <w:tcPr>
            <w:tcW w:w="1135" w:type="dxa"/>
            <w:vAlign w:val="center"/>
          </w:tcPr>
          <w:p w14:paraId="7E545951" w14:textId="77777777" w:rsidR="00455919" w:rsidRPr="00455919" w:rsidRDefault="00455919" w:rsidP="009A3E19">
            <w:pPr>
              <w:jc w:val="center"/>
              <w:rPr>
                <w:rFonts w:cstheme="minorHAnsi"/>
                <w:b/>
                <w:sz w:val="24"/>
                <w:szCs w:val="24"/>
              </w:rPr>
            </w:pPr>
          </w:p>
          <w:p w14:paraId="04F36766" w14:textId="77777777" w:rsidR="00455919" w:rsidRPr="00455919" w:rsidRDefault="00455919" w:rsidP="009A3E19">
            <w:pPr>
              <w:jc w:val="center"/>
              <w:rPr>
                <w:rFonts w:cstheme="minorHAnsi"/>
                <w:b/>
                <w:sz w:val="24"/>
                <w:szCs w:val="24"/>
              </w:rPr>
            </w:pPr>
          </w:p>
          <w:p w14:paraId="08D267FC" w14:textId="77777777" w:rsidR="00455919" w:rsidRPr="00455919" w:rsidRDefault="00455919" w:rsidP="009A3E19">
            <w:pPr>
              <w:jc w:val="center"/>
              <w:rPr>
                <w:rFonts w:cstheme="minorHAnsi"/>
                <w:b/>
                <w:sz w:val="24"/>
                <w:szCs w:val="24"/>
              </w:rPr>
            </w:pPr>
            <w:r w:rsidRPr="00455919">
              <w:rPr>
                <w:rFonts w:cstheme="minorHAnsi"/>
                <w:b/>
                <w:sz w:val="24"/>
                <w:szCs w:val="24"/>
              </w:rPr>
              <w:t>Year 2</w:t>
            </w:r>
          </w:p>
        </w:tc>
        <w:tc>
          <w:tcPr>
            <w:tcW w:w="2338" w:type="dxa"/>
            <w:vAlign w:val="center"/>
          </w:tcPr>
          <w:p w14:paraId="2C0D6279" w14:textId="77777777" w:rsidR="00455919" w:rsidRPr="00063E65" w:rsidRDefault="00455919" w:rsidP="009A3E19">
            <w:pPr>
              <w:jc w:val="center"/>
              <w:rPr>
                <w:rFonts w:cstheme="minorHAnsi"/>
                <w:b/>
                <w:sz w:val="24"/>
                <w:szCs w:val="24"/>
              </w:rPr>
            </w:pPr>
          </w:p>
        </w:tc>
        <w:tc>
          <w:tcPr>
            <w:tcW w:w="2339" w:type="dxa"/>
            <w:vAlign w:val="center"/>
          </w:tcPr>
          <w:p w14:paraId="25033F5A" w14:textId="0EC09FD0" w:rsidR="00455919" w:rsidRPr="00063E65" w:rsidRDefault="00C944D0" w:rsidP="009A3E19">
            <w:pPr>
              <w:jc w:val="center"/>
              <w:rPr>
                <w:rFonts w:cstheme="minorHAnsi"/>
                <w:sz w:val="24"/>
                <w:szCs w:val="24"/>
              </w:rPr>
            </w:pPr>
            <w:r>
              <w:rPr>
                <w:rFonts w:cstheme="minorHAnsi"/>
                <w:sz w:val="24"/>
                <w:szCs w:val="24"/>
              </w:rPr>
              <w:t>Design and make houses (link with Geography)</w:t>
            </w:r>
          </w:p>
        </w:tc>
        <w:tc>
          <w:tcPr>
            <w:tcW w:w="2339" w:type="dxa"/>
            <w:vAlign w:val="center"/>
          </w:tcPr>
          <w:p w14:paraId="4F83B11A" w14:textId="1D534786" w:rsidR="00455919" w:rsidRPr="00063E65" w:rsidRDefault="00063E65" w:rsidP="009A3E19">
            <w:pPr>
              <w:jc w:val="center"/>
              <w:rPr>
                <w:rFonts w:cstheme="minorHAnsi"/>
                <w:sz w:val="24"/>
                <w:szCs w:val="24"/>
              </w:rPr>
            </w:pPr>
            <w:r>
              <w:rPr>
                <w:rFonts w:cstheme="minorHAnsi"/>
                <w:sz w:val="24"/>
                <w:szCs w:val="24"/>
              </w:rPr>
              <w:t>Design and make finger puppets</w:t>
            </w:r>
          </w:p>
        </w:tc>
        <w:tc>
          <w:tcPr>
            <w:tcW w:w="2339" w:type="dxa"/>
            <w:vAlign w:val="center"/>
          </w:tcPr>
          <w:p w14:paraId="4F29EFA7" w14:textId="274BF686" w:rsidR="00455919" w:rsidRPr="00063E65" w:rsidRDefault="00455919" w:rsidP="009A3E19">
            <w:pPr>
              <w:jc w:val="center"/>
              <w:rPr>
                <w:rFonts w:cstheme="minorHAnsi"/>
                <w:color w:val="000000" w:themeColor="text1"/>
                <w:sz w:val="24"/>
                <w:szCs w:val="24"/>
              </w:rPr>
            </w:pPr>
          </w:p>
        </w:tc>
        <w:tc>
          <w:tcPr>
            <w:tcW w:w="2339" w:type="dxa"/>
            <w:vAlign w:val="center"/>
          </w:tcPr>
          <w:p w14:paraId="08DDCD3C" w14:textId="451AED3D" w:rsidR="00455919" w:rsidRPr="00063E65" w:rsidRDefault="009C7237" w:rsidP="009A3E19">
            <w:pPr>
              <w:jc w:val="center"/>
              <w:rPr>
                <w:rFonts w:cstheme="minorHAnsi"/>
                <w:color w:val="000000" w:themeColor="text1"/>
                <w:sz w:val="24"/>
                <w:szCs w:val="24"/>
              </w:rPr>
            </w:pPr>
            <w:r>
              <w:rPr>
                <w:rFonts w:cstheme="minorHAnsi"/>
                <w:color w:val="000000" w:themeColor="text1"/>
                <w:sz w:val="24"/>
                <w:szCs w:val="24"/>
              </w:rPr>
              <w:t>Making healthy pizzas</w:t>
            </w:r>
          </w:p>
        </w:tc>
        <w:tc>
          <w:tcPr>
            <w:tcW w:w="2339" w:type="dxa"/>
            <w:vAlign w:val="center"/>
          </w:tcPr>
          <w:p w14:paraId="52FCF9C4" w14:textId="613AB153" w:rsidR="00455919" w:rsidRPr="00C944D0" w:rsidRDefault="00455919" w:rsidP="009A3E19">
            <w:pPr>
              <w:jc w:val="center"/>
              <w:rPr>
                <w:rFonts w:cstheme="minorHAnsi"/>
                <w:sz w:val="24"/>
                <w:szCs w:val="24"/>
              </w:rPr>
            </w:pPr>
          </w:p>
        </w:tc>
      </w:tr>
      <w:tr w:rsidR="009A3E19" w:rsidRPr="00455919" w14:paraId="61F4559B" w14:textId="77777777" w:rsidTr="009A3E19">
        <w:trPr>
          <w:trHeight w:val="879"/>
        </w:trPr>
        <w:tc>
          <w:tcPr>
            <w:tcW w:w="1135" w:type="dxa"/>
            <w:vAlign w:val="center"/>
          </w:tcPr>
          <w:p w14:paraId="7260C161" w14:textId="77777777" w:rsidR="009A3E19" w:rsidRPr="00455919" w:rsidRDefault="009A3E19" w:rsidP="009A3E19">
            <w:pPr>
              <w:jc w:val="center"/>
              <w:rPr>
                <w:rFonts w:cstheme="minorHAnsi"/>
                <w:b/>
                <w:sz w:val="24"/>
                <w:szCs w:val="24"/>
              </w:rPr>
            </w:pPr>
          </w:p>
          <w:p w14:paraId="04E79E21" w14:textId="77777777" w:rsidR="009A3E19" w:rsidRPr="00455919" w:rsidRDefault="009A3E19" w:rsidP="009A3E19">
            <w:pPr>
              <w:jc w:val="center"/>
              <w:rPr>
                <w:rFonts w:cstheme="minorHAnsi"/>
                <w:b/>
                <w:sz w:val="24"/>
                <w:szCs w:val="24"/>
              </w:rPr>
            </w:pPr>
          </w:p>
          <w:p w14:paraId="44A9FD14" w14:textId="77777777" w:rsidR="009A3E19" w:rsidRPr="00455919" w:rsidRDefault="009A3E19" w:rsidP="009A3E19">
            <w:pPr>
              <w:jc w:val="center"/>
              <w:rPr>
                <w:rFonts w:cstheme="minorHAnsi"/>
                <w:b/>
                <w:sz w:val="24"/>
                <w:szCs w:val="24"/>
              </w:rPr>
            </w:pPr>
            <w:r w:rsidRPr="00455919">
              <w:rPr>
                <w:rFonts w:cstheme="minorHAnsi"/>
                <w:b/>
                <w:sz w:val="24"/>
                <w:szCs w:val="24"/>
              </w:rPr>
              <w:t>Year 3</w:t>
            </w:r>
          </w:p>
        </w:tc>
        <w:tc>
          <w:tcPr>
            <w:tcW w:w="2338" w:type="dxa"/>
            <w:vAlign w:val="center"/>
          </w:tcPr>
          <w:p w14:paraId="144D45FF" w14:textId="244EC446" w:rsidR="009A3E19" w:rsidRPr="00063E65" w:rsidRDefault="00063E65" w:rsidP="009A3E19">
            <w:pPr>
              <w:jc w:val="center"/>
              <w:rPr>
                <w:rFonts w:cstheme="minorHAnsi"/>
                <w:sz w:val="24"/>
                <w:szCs w:val="24"/>
              </w:rPr>
            </w:pPr>
            <w:r w:rsidRPr="00063E65">
              <w:rPr>
                <w:rFonts w:cstheme="minorHAnsi"/>
                <w:sz w:val="24"/>
                <w:szCs w:val="24"/>
              </w:rPr>
              <w:t>Design and make a Diva Lamp (link with RE)</w:t>
            </w:r>
          </w:p>
        </w:tc>
        <w:tc>
          <w:tcPr>
            <w:tcW w:w="2339" w:type="dxa"/>
            <w:vAlign w:val="center"/>
          </w:tcPr>
          <w:p w14:paraId="0463C824" w14:textId="77777777" w:rsidR="009A3E19" w:rsidRPr="00063E65" w:rsidRDefault="009A3E19" w:rsidP="009A3E19">
            <w:pPr>
              <w:jc w:val="center"/>
              <w:rPr>
                <w:rFonts w:cstheme="minorHAnsi"/>
                <w:b/>
                <w:sz w:val="24"/>
                <w:szCs w:val="24"/>
              </w:rPr>
            </w:pPr>
          </w:p>
        </w:tc>
        <w:tc>
          <w:tcPr>
            <w:tcW w:w="2339" w:type="dxa"/>
            <w:vAlign w:val="center"/>
          </w:tcPr>
          <w:p w14:paraId="31E70094" w14:textId="4522D114" w:rsidR="009A3E19" w:rsidRPr="00063E65" w:rsidRDefault="00063E65" w:rsidP="009A3E19">
            <w:pPr>
              <w:jc w:val="center"/>
              <w:rPr>
                <w:rFonts w:cstheme="minorHAnsi"/>
                <w:sz w:val="24"/>
                <w:szCs w:val="24"/>
              </w:rPr>
            </w:pPr>
            <w:r>
              <w:rPr>
                <w:rFonts w:cstheme="minorHAnsi"/>
                <w:sz w:val="24"/>
                <w:szCs w:val="24"/>
              </w:rPr>
              <w:t>Design and make shields and weapons (link with History)</w:t>
            </w:r>
          </w:p>
        </w:tc>
        <w:tc>
          <w:tcPr>
            <w:tcW w:w="2339" w:type="dxa"/>
            <w:vAlign w:val="center"/>
          </w:tcPr>
          <w:p w14:paraId="7430E5AC" w14:textId="7B922D76" w:rsidR="009A3E19" w:rsidRPr="00063E65" w:rsidRDefault="009A3E19" w:rsidP="009A3E19">
            <w:pPr>
              <w:jc w:val="center"/>
              <w:rPr>
                <w:rFonts w:cstheme="minorHAnsi"/>
                <w:sz w:val="24"/>
                <w:szCs w:val="24"/>
              </w:rPr>
            </w:pPr>
          </w:p>
        </w:tc>
        <w:tc>
          <w:tcPr>
            <w:tcW w:w="2339" w:type="dxa"/>
            <w:vAlign w:val="center"/>
          </w:tcPr>
          <w:p w14:paraId="6410F1E9" w14:textId="155D82ED" w:rsidR="009A3E19" w:rsidRPr="00C944D0" w:rsidRDefault="009C7237" w:rsidP="009A3E19">
            <w:pPr>
              <w:jc w:val="center"/>
              <w:rPr>
                <w:rFonts w:cstheme="minorHAnsi"/>
                <w:sz w:val="24"/>
                <w:szCs w:val="24"/>
              </w:rPr>
            </w:pPr>
            <w:r>
              <w:rPr>
                <w:rFonts w:cstheme="minorHAnsi"/>
                <w:sz w:val="24"/>
                <w:szCs w:val="24"/>
              </w:rPr>
              <w:t>Cooking – soup or bread / dips – based on a Roman diet. (link with History)</w:t>
            </w:r>
          </w:p>
        </w:tc>
        <w:tc>
          <w:tcPr>
            <w:tcW w:w="2339" w:type="dxa"/>
            <w:vAlign w:val="center"/>
          </w:tcPr>
          <w:p w14:paraId="75FF65E1" w14:textId="77777777" w:rsidR="009A3E19" w:rsidRPr="00C944D0" w:rsidRDefault="009A3E19" w:rsidP="009A3E19">
            <w:pPr>
              <w:jc w:val="center"/>
              <w:rPr>
                <w:rFonts w:cstheme="minorHAnsi"/>
                <w:sz w:val="24"/>
                <w:szCs w:val="24"/>
              </w:rPr>
            </w:pPr>
          </w:p>
        </w:tc>
      </w:tr>
      <w:tr w:rsidR="009A3E19" w:rsidRPr="00455919" w14:paraId="1096E490" w14:textId="77777777" w:rsidTr="009A3E19">
        <w:trPr>
          <w:trHeight w:val="879"/>
        </w:trPr>
        <w:tc>
          <w:tcPr>
            <w:tcW w:w="1135" w:type="dxa"/>
            <w:vAlign w:val="center"/>
          </w:tcPr>
          <w:p w14:paraId="758518A9" w14:textId="77777777" w:rsidR="009A3E19" w:rsidRPr="00455919" w:rsidRDefault="009A3E19" w:rsidP="009A3E19">
            <w:pPr>
              <w:jc w:val="center"/>
              <w:rPr>
                <w:rFonts w:cstheme="minorHAnsi"/>
                <w:b/>
                <w:sz w:val="24"/>
                <w:szCs w:val="24"/>
              </w:rPr>
            </w:pPr>
          </w:p>
          <w:p w14:paraId="0E10072E" w14:textId="77777777" w:rsidR="009A3E19" w:rsidRPr="00455919" w:rsidRDefault="009A3E19" w:rsidP="009A3E19">
            <w:pPr>
              <w:jc w:val="center"/>
              <w:rPr>
                <w:rFonts w:cstheme="minorHAnsi"/>
                <w:b/>
                <w:sz w:val="24"/>
                <w:szCs w:val="24"/>
              </w:rPr>
            </w:pPr>
          </w:p>
          <w:p w14:paraId="17F025E3" w14:textId="77777777" w:rsidR="009A3E19" w:rsidRPr="00455919" w:rsidRDefault="009A3E19" w:rsidP="009A3E19">
            <w:pPr>
              <w:jc w:val="center"/>
              <w:rPr>
                <w:rFonts w:cstheme="minorHAnsi"/>
                <w:b/>
                <w:sz w:val="24"/>
                <w:szCs w:val="24"/>
              </w:rPr>
            </w:pPr>
            <w:r w:rsidRPr="00455919">
              <w:rPr>
                <w:rFonts w:cstheme="minorHAnsi"/>
                <w:b/>
                <w:sz w:val="24"/>
                <w:szCs w:val="24"/>
              </w:rPr>
              <w:t>Year 4</w:t>
            </w:r>
          </w:p>
        </w:tc>
        <w:tc>
          <w:tcPr>
            <w:tcW w:w="2338" w:type="dxa"/>
            <w:vAlign w:val="center"/>
          </w:tcPr>
          <w:p w14:paraId="20A6B2EA" w14:textId="77777777" w:rsidR="009A3E19" w:rsidRPr="00063E65" w:rsidRDefault="009A3E19" w:rsidP="009A3E19">
            <w:pPr>
              <w:jc w:val="center"/>
              <w:rPr>
                <w:rFonts w:cstheme="minorHAnsi"/>
                <w:sz w:val="24"/>
                <w:szCs w:val="24"/>
              </w:rPr>
            </w:pPr>
          </w:p>
        </w:tc>
        <w:tc>
          <w:tcPr>
            <w:tcW w:w="2339" w:type="dxa"/>
            <w:vAlign w:val="center"/>
          </w:tcPr>
          <w:p w14:paraId="17CB9AF8" w14:textId="4387CEB1" w:rsidR="009A3E19" w:rsidRPr="00063E65" w:rsidRDefault="00063E65" w:rsidP="009A3E19">
            <w:pPr>
              <w:jc w:val="center"/>
              <w:rPr>
                <w:rFonts w:cstheme="minorHAnsi"/>
                <w:sz w:val="24"/>
                <w:szCs w:val="24"/>
              </w:rPr>
            </w:pPr>
            <w:r w:rsidRPr="00063E65">
              <w:rPr>
                <w:rFonts w:cstheme="minorHAnsi"/>
                <w:sz w:val="24"/>
                <w:szCs w:val="24"/>
              </w:rPr>
              <w:t>Design and make a textile pouch</w:t>
            </w:r>
          </w:p>
        </w:tc>
        <w:tc>
          <w:tcPr>
            <w:tcW w:w="2339" w:type="dxa"/>
            <w:vAlign w:val="center"/>
          </w:tcPr>
          <w:p w14:paraId="71B9AF97" w14:textId="77777777" w:rsidR="009A3E19" w:rsidRPr="00063E65" w:rsidRDefault="009A3E19" w:rsidP="009A3E19">
            <w:pPr>
              <w:jc w:val="center"/>
              <w:rPr>
                <w:rFonts w:cstheme="minorHAnsi"/>
                <w:color w:val="C00000"/>
                <w:sz w:val="24"/>
                <w:szCs w:val="24"/>
              </w:rPr>
            </w:pPr>
          </w:p>
        </w:tc>
        <w:tc>
          <w:tcPr>
            <w:tcW w:w="2339" w:type="dxa"/>
            <w:vAlign w:val="center"/>
          </w:tcPr>
          <w:p w14:paraId="7904CDB1" w14:textId="697648EC" w:rsidR="009A3E19" w:rsidRPr="00C944D0" w:rsidRDefault="00C944D0" w:rsidP="009A3E19">
            <w:pPr>
              <w:jc w:val="center"/>
              <w:rPr>
                <w:rFonts w:cstheme="minorHAnsi"/>
                <w:sz w:val="24"/>
                <w:szCs w:val="24"/>
              </w:rPr>
            </w:pPr>
            <w:r w:rsidRPr="00C944D0">
              <w:rPr>
                <w:rFonts w:cstheme="minorHAnsi"/>
                <w:sz w:val="24"/>
                <w:szCs w:val="24"/>
              </w:rPr>
              <w:t>Make a healthy salad</w:t>
            </w:r>
          </w:p>
        </w:tc>
        <w:tc>
          <w:tcPr>
            <w:tcW w:w="2339" w:type="dxa"/>
            <w:vAlign w:val="center"/>
          </w:tcPr>
          <w:p w14:paraId="7F96A589" w14:textId="77777777" w:rsidR="009A3E19" w:rsidRPr="00063E65" w:rsidRDefault="009A3E19" w:rsidP="009A3E19">
            <w:pPr>
              <w:jc w:val="center"/>
              <w:rPr>
                <w:rFonts w:cstheme="minorHAnsi"/>
                <w:b/>
                <w:sz w:val="24"/>
                <w:szCs w:val="24"/>
              </w:rPr>
            </w:pPr>
          </w:p>
        </w:tc>
        <w:tc>
          <w:tcPr>
            <w:tcW w:w="2339" w:type="dxa"/>
            <w:vAlign w:val="center"/>
          </w:tcPr>
          <w:p w14:paraId="10546442" w14:textId="4B44FF26" w:rsidR="009A3E19" w:rsidRPr="00C944D0" w:rsidRDefault="00C944D0" w:rsidP="009A3E19">
            <w:pPr>
              <w:jc w:val="center"/>
              <w:rPr>
                <w:rFonts w:cstheme="minorHAnsi"/>
                <w:sz w:val="24"/>
                <w:szCs w:val="24"/>
              </w:rPr>
            </w:pPr>
            <w:r w:rsidRPr="00C944D0">
              <w:rPr>
                <w:rFonts w:cstheme="minorHAnsi"/>
                <w:sz w:val="24"/>
                <w:szCs w:val="24"/>
              </w:rPr>
              <w:t>Design and make Viking Long Boats (link to History)</w:t>
            </w:r>
          </w:p>
        </w:tc>
      </w:tr>
      <w:tr w:rsidR="009A3E19" w:rsidRPr="00455919" w14:paraId="0E74FCDA" w14:textId="77777777" w:rsidTr="009A3E19">
        <w:trPr>
          <w:trHeight w:val="879"/>
        </w:trPr>
        <w:tc>
          <w:tcPr>
            <w:tcW w:w="1135" w:type="dxa"/>
            <w:vAlign w:val="center"/>
          </w:tcPr>
          <w:p w14:paraId="07CB1EB7" w14:textId="77777777" w:rsidR="009A3E19" w:rsidRPr="00455919" w:rsidRDefault="009A3E19" w:rsidP="009A3E19">
            <w:pPr>
              <w:jc w:val="center"/>
              <w:rPr>
                <w:rFonts w:cstheme="minorHAnsi"/>
                <w:b/>
                <w:sz w:val="24"/>
                <w:szCs w:val="24"/>
              </w:rPr>
            </w:pPr>
          </w:p>
          <w:p w14:paraId="16660104" w14:textId="77777777" w:rsidR="009A3E19" w:rsidRPr="00455919" w:rsidRDefault="009A3E19" w:rsidP="009A3E19">
            <w:pPr>
              <w:jc w:val="center"/>
              <w:rPr>
                <w:rFonts w:cstheme="minorHAnsi"/>
                <w:b/>
                <w:sz w:val="24"/>
                <w:szCs w:val="24"/>
              </w:rPr>
            </w:pPr>
          </w:p>
          <w:p w14:paraId="6241A236" w14:textId="77777777" w:rsidR="009A3E19" w:rsidRPr="00455919" w:rsidRDefault="009A3E19" w:rsidP="009A3E19">
            <w:pPr>
              <w:jc w:val="center"/>
              <w:rPr>
                <w:rFonts w:cstheme="minorHAnsi"/>
                <w:b/>
                <w:sz w:val="24"/>
                <w:szCs w:val="24"/>
              </w:rPr>
            </w:pPr>
            <w:r w:rsidRPr="00455919">
              <w:rPr>
                <w:rFonts w:cstheme="minorHAnsi"/>
                <w:b/>
                <w:sz w:val="24"/>
                <w:szCs w:val="24"/>
              </w:rPr>
              <w:t>Year 5</w:t>
            </w:r>
          </w:p>
        </w:tc>
        <w:tc>
          <w:tcPr>
            <w:tcW w:w="2338" w:type="dxa"/>
            <w:vAlign w:val="center"/>
          </w:tcPr>
          <w:p w14:paraId="6691EDB6" w14:textId="77777777" w:rsidR="009A3E19" w:rsidRPr="00063E65" w:rsidRDefault="009A3E19" w:rsidP="009A3E19">
            <w:pPr>
              <w:jc w:val="center"/>
              <w:rPr>
                <w:rFonts w:cstheme="minorHAnsi"/>
                <w:sz w:val="24"/>
                <w:szCs w:val="24"/>
              </w:rPr>
            </w:pPr>
          </w:p>
        </w:tc>
        <w:tc>
          <w:tcPr>
            <w:tcW w:w="2339" w:type="dxa"/>
            <w:vAlign w:val="center"/>
          </w:tcPr>
          <w:p w14:paraId="06151402" w14:textId="5401DD41" w:rsidR="009A3E19" w:rsidRPr="00063E65" w:rsidRDefault="009A3E19" w:rsidP="009A3E19">
            <w:pPr>
              <w:jc w:val="center"/>
              <w:rPr>
                <w:rFonts w:cstheme="minorHAnsi"/>
                <w:sz w:val="24"/>
                <w:szCs w:val="24"/>
              </w:rPr>
            </w:pPr>
          </w:p>
        </w:tc>
        <w:tc>
          <w:tcPr>
            <w:tcW w:w="2339" w:type="dxa"/>
            <w:vAlign w:val="center"/>
          </w:tcPr>
          <w:p w14:paraId="5C0D0EE9" w14:textId="362CCD3D" w:rsidR="009A3E19" w:rsidRPr="00063E65" w:rsidRDefault="00063E65" w:rsidP="009A3E19">
            <w:pPr>
              <w:jc w:val="center"/>
              <w:rPr>
                <w:rFonts w:cstheme="minorHAnsi"/>
                <w:color w:val="00B050"/>
                <w:sz w:val="24"/>
                <w:szCs w:val="24"/>
              </w:rPr>
            </w:pPr>
            <w:r w:rsidRPr="00063E65">
              <w:rPr>
                <w:rFonts w:cstheme="minorHAnsi"/>
                <w:sz w:val="24"/>
                <w:szCs w:val="24"/>
              </w:rPr>
              <w:t>Design and make an Ancient Egyptian Death Mask (link with History)</w:t>
            </w:r>
          </w:p>
        </w:tc>
        <w:tc>
          <w:tcPr>
            <w:tcW w:w="2339" w:type="dxa"/>
            <w:vAlign w:val="center"/>
          </w:tcPr>
          <w:p w14:paraId="71AD385C" w14:textId="02DA9E8B" w:rsidR="009A3E19" w:rsidRPr="00C944D0" w:rsidRDefault="00C944D0" w:rsidP="009A3E19">
            <w:pPr>
              <w:jc w:val="center"/>
              <w:rPr>
                <w:rFonts w:cstheme="minorHAnsi"/>
                <w:sz w:val="24"/>
                <w:szCs w:val="24"/>
              </w:rPr>
            </w:pPr>
            <w:r w:rsidRPr="00C944D0">
              <w:rPr>
                <w:rFonts w:cstheme="minorHAnsi"/>
                <w:sz w:val="24"/>
                <w:szCs w:val="24"/>
              </w:rPr>
              <w:t>Design and make an air powered vehicle (link with Science)</w:t>
            </w:r>
          </w:p>
        </w:tc>
        <w:tc>
          <w:tcPr>
            <w:tcW w:w="2339" w:type="dxa"/>
            <w:vAlign w:val="center"/>
          </w:tcPr>
          <w:p w14:paraId="1D582500" w14:textId="65330404" w:rsidR="009A3E19" w:rsidRPr="00063E65" w:rsidRDefault="009A3E19" w:rsidP="009A3E19">
            <w:pPr>
              <w:jc w:val="center"/>
              <w:rPr>
                <w:rFonts w:cstheme="minorHAnsi"/>
                <w:color w:val="C00000"/>
                <w:sz w:val="24"/>
                <w:szCs w:val="24"/>
              </w:rPr>
            </w:pPr>
          </w:p>
        </w:tc>
        <w:tc>
          <w:tcPr>
            <w:tcW w:w="2339" w:type="dxa"/>
            <w:vAlign w:val="center"/>
          </w:tcPr>
          <w:p w14:paraId="099AB095" w14:textId="13D2C6C7" w:rsidR="009A3E19" w:rsidRPr="00C944D0" w:rsidRDefault="00C944D0" w:rsidP="009A3E19">
            <w:pPr>
              <w:jc w:val="center"/>
              <w:rPr>
                <w:rFonts w:cstheme="minorHAnsi"/>
                <w:sz w:val="24"/>
                <w:szCs w:val="24"/>
              </w:rPr>
            </w:pPr>
            <w:r>
              <w:rPr>
                <w:rFonts w:cstheme="minorHAnsi"/>
                <w:sz w:val="24"/>
                <w:szCs w:val="24"/>
              </w:rPr>
              <w:t>Design and make a tie dyed tote bag with applique pocket or badge</w:t>
            </w:r>
          </w:p>
        </w:tc>
      </w:tr>
      <w:tr w:rsidR="009A3E19" w:rsidRPr="00455919" w14:paraId="3DF9C69F" w14:textId="77777777" w:rsidTr="009A3E19">
        <w:trPr>
          <w:trHeight w:val="879"/>
        </w:trPr>
        <w:tc>
          <w:tcPr>
            <w:tcW w:w="1135" w:type="dxa"/>
            <w:vAlign w:val="center"/>
          </w:tcPr>
          <w:p w14:paraId="3914FDEE" w14:textId="77777777" w:rsidR="00455919" w:rsidRPr="00455919" w:rsidRDefault="00455919" w:rsidP="009A3E19">
            <w:pPr>
              <w:jc w:val="center"/>
              <w:rPr>
                <w:rFonts w:cstheme="minorHAnsi"/>
                <w:b/>
                <w:sz w:val="24"/>
                <w:szCs w:val="24"/>
              </w:rPr>
            </w:pPr>
          </w:p>
          <w:p w14:paraId="755E58EB" w14:textId="77777777" w:rsidR="00455919" w:rsidRPr="00455919" w:rsidRDefault="00455919" w:rsidP="009A3E19">
            <w:pPr>
              <w:jc w:val="center"/>
              <w:rPr>
                <w:rFonts w:cstheme="minorHAnsi"/>
                <w:b/>
                <w:sz w:val="24"/>
                <w:szCs w:val="24"/>
              </w:rPr>
            </w:pPr>
          </w:p>
          <w:p w14:paraId="3F8617D2" w14:textId="77777777" w:rsidR="00455919" w:rsidRPr="00455919" w:rsidRDefault="00455919" w:rsidP="009A3E19">
            <w:pPr>
              <w:jc w:val="center"/>
              <w:rPr>
                <w:rFonts w:cstheme="minorHAnsi"/>
                <w:b/>
                <w:sz w:val="24"/>
                <w:szCs w:val="24"/>
              </w:rPr>
            </w:pPr>
            <w:r w:rsidRPr="00455919">
              <w:rPr>
                <w:rFonts w:cstheme="minorHAnsi"/>
                <w:b/>
                <w:sz w:val="24"/>
                <w:szCs w:val="24"/>
              </w:rPr>
              <w:t>Year 6</w:t>
            </w:r>
          </w:p>
        </w:tc>
        <w:tc>
          <w:tcPr>
            <w:tcW w:w="2338" w:type="dxa"/>
            <w:vAlign w:val="center"/>
          </w:tcPr>
          <w:p w14:paraId="4F533B25" w14:textId="77777777" w:rsidR="00455919" w:rsidRPr="00063E65" w:rsidRDefault="00455919" w:rsidP="009A3E19">
            <w:pPr>
              <w:jc w:val="center"/>
              <w:rPr>
                <w:rFonts w:cstheme="minorHAnsi"/>
                <w:sz w:val="24"/>
                <w:szCs w:val="24"/>
              </w:rPr>
            </w:pPr>
          </w:p>
        </w:tc>
        <w:tc>
          <w:tcPr>
            <w:tcW w:w="2339" w:type="dxa"/>
            <w:vAlign w:val="center"/>
          </w:tcPr>
          <w:p w14:paraId="5BC483CF" w14:textId="47DEC68B" w:rsidR="00455919" w:rsidRPr="00063E65" w:rsidRDefault="00063E65" w:rsidP="00063E65">
            <w:pPr>
              <w:rPr>
                <w:rFonts w:cstheme="minorHAnsi"/>
                <w:color w:val="00B050"/>
                <w:sz w:val="24"/>
                <w:szCs w:val="24"/>
              </w:rPr>
            </w:pPr>
            <w:r w:rsidRPr="00063E65">
              <w:rPr>
                <w:rFonts w:cstheme="minorHAnsi"/>
                <w:sz w:val="24"/>
                <w:szCs w:val="24"/>
              </w:rPr>
              <w:t>Design and build an Anderson Shelter (link with History)</w:t>
            </w:r>
          </w:p>
        </w:tc>
        <w:tc>
          <w:tcPr>
            <w:tcW w:w="2339" w:type="dxa"/>
            <w:vAlign w:val="center"/>
          </w:tcPr>
          <w:p w14:paraId="36AE2D09" w14:textId="224530DC" w:rsidR="00455919" w:rsidRPr="00063E65" w:rsidRDefault="00455919" w:rsidP="009A3E19">
            <w:pPr>
              <w:jc w:val="center"/>
              <w:rPr>
                <w:rFonts w:cstheme="minorHAnsi"/>
                <w:color w:val="C00000"/>
                <w:sz w:val="24"/>
                <w:szCs w:val="24"/>
              </w:rPr>
            </w:pPr>
          </w:p>
        </w:tc>
        <w:tc>
          <w:tcPr>
            <w:tcW w:w="2339" w:type="dxa"/>
            <w:vAlign w:val="center"/>
          </w:tcPr>
          <w:p w14:paraId="2383C2D2" w14:textId="59DA39A8" w:rsidR="00455919" w:rsidRPr="00C944D0" w:rsidRDefault="00C944D0" w:rsidP="009A3E19">
            <w:pPr>
              <w:jc w:val="center"/>
              <w:rPr>
                <w:rFonts w:cstheme="minorHAnsi"/>
                <w:sz w:val="24"/>
                <w:szCs w:val="24"/>
              </w:rPr>
            </w:pPr>
            <w:r w:rsidRPr="00C944D0">
              <w:rPr>
                <w:rFonts w:cstheme="minorHAnsi"/>
                <w:sz w:val="24"/>
                <w:szCs w:val="24"/>
              </w:rPr>
              <w:t>Make Greek dishes</w:t>
            </w:r>
            <w:r w:rsidR="009C7237">
              <w:rPr>
                <w:rFonts w:cstheme="minorHAnsi"/>
                <w:sz w:val="24"/>
                <w:szCs w:val="24"/>
              </w:rPr>
              <w:t xml:space="preserve"> - cooking</w:t>
            </w:r>
          </w:p>
        </w:tc>
        <w:tc>
          <w:tcPr>
            <w:tcW w:w="2339" w:type="dxa"/>
            <w:vAlign w:val="center"/>
          </w:tcPr>
          <w:p w14:paraId="71E8A37B" w14:textId="0A98C834" w:rsidR="00455919" w:rsidRPr="00063E65" w:rsidRDefault="00455919" w:rsidP="009A3E19">
            <w:pPr>
              <w:jc w:val="center"/>
              <w:rPr>
                <w:rFonts w:cstheme="minorHAnsi"/>
                <w:color w:val="C00000"/>
                <w:sz w:val="24"/>
                <w:szCs w:val="24"/>
              </w:rPr>
            </w:pPr>
            <w:bookmarkStart w:id="0" w:name="_GoBack"/>
            <w:bookmarkEnd w:id="0"/>
          </w:p>
        </w:tc>
        <w:tc>
          <w:tcPr>
            <w:tcW w:w="2339" w:type="dxa"/>
            <w:vAlign w:val="center"/>
          </w:tcPr>
          <w:p w14:paraId="6498336D" w14:textId="58DF812D" w:rsidR="00455919" w:rsidRPr="00C944D0" w:rsidRDefault="00CC46BE" w:rsidP="009A3E19">
            <w:pPr>
              <w:jc w:val="center"/>
              <w:rPr>
                <w:rFonts w:cstheme="minorHAnsi"/>
                <w:sz w:val="24"/>
                <w:szCs w:val="24"/>
              </w:rPr>
            </w:pPr>
            <w:r>
              <w:rPr>
                <w:rFonts w:cstheme="minorHAnsi"/>
                <w:sz w:val="24"/>
                <w:szCs w:val="24"/>
              </w:rPr>
              <w:t>Textiles based topic - tbc</w:t>
            </w:r>
          </w:p>
        </w:tc>
      </w:tr>
    </w:tbl>
    <w:p w14:paraId="702087B8" w14:textId="77777777" w:rsidR="00D722A9" w:rsidRPr="00D722A9" w:rsidRDefault="00D722A9" w:rsidP="00455919">
      <w:pPr>
        <w:tabs>
          <w:tab w:val="left" w:pos="8895"/>
        </w:tabs>
        <w:jc w:val="center"/>
      </w:pPr>
    </w:p>
    <w:sectPr w:rsidR="00D722A9" w:rsidRPr="00D722A9" w:rsidSect="005A3237">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15303"/>
    <w:multiLevelType w:val="hybridMultilevel"/>
    <w:tmpl w:val="ADCE5B50"/>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7B22FE"/>
    <w:multiLevelType w:val="hybridMultilevel"/>
    <w:tmpl w:val="52DAD9C2"/>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8C770F7"/>
    <w:multiLevelType w:val="hybridMultilevel"/>
    <w:tmpl w:val="C2664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1447DD"/>
    <w:multiLevelType w:val="hybridMultilevel"/>
    <w:tmpl w:val="532ADB60"/>
    <w:lvl w:ilvl="0" w:tplc="08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20186AE7"/>
    <w:multiLevelType w:val="hybridMultilevel"/>
    <w:tmpl w:val="B5A06E30"/>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365351"/>
    <w:multiLevelType w:val="hybridMultilevel"/>
    <w:tmpl w:val="02AE39E2"/>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6862CAA"/>
    <w:multiLevelType w:val="hybridMultilevel"/>
    <w:tmpl w:val="A35CA5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29DF17C6"/>
    <w:multiLevelType w:val="hybridMultilevel"/>
    <w:tmpl w:val="5D7E0AC4"/>
    <w:lvl w:ilvl="0" w:tplc="8376D154">
      <w:start w:val="1"/>
      <w:numFmt w:val="bullet"/>
      <w:lvlText w:val=""/>
      <w:lvlJc w:val="left"/>
      <w:pPr>
        <w:ind w:left="720" w:hanging="360"/>
      </w:pPr>
      <w:rPr>
        <w:rFonts w:ascii="Symbol" w:hAnsi="Symbol" w:hint="default"/>
      </w:rPr>
    </w:lvl>
    <w:lvl w:ilvl="1" w:tplc="1E8426AA">
      <w:start w:val="1"/>
      <w:numFmt w:val="bullet"/>
      <w:lvlText w:val="o"/>
      <w:lvlJc w:val="left"/>
      <w:pPr>
        <w:ind w:left="1440" w:hanging="360"/>
      </w:pPr>
      <w:rPr>
        <w:rFonts w:ascii="Courier New" w:hAnsi="Courier New" w:hint="default"/>
      </w:rPr>
    </w:lvl>
    <w:lvl w:ilvl="2" w:tplc="91CCB4BE">
      <w:start w:val="1"/>
      <w:numFmt w:val="bullet"/>
      <w:lvlText w:val=""/>
      <w:lvlJc w:val="left"/>
      <w:pPr>
        <w:ind w:left="2160" w:hanging="360"/>
      </w:pPr>
      <w:rPr>
        <w:rFonts w:ascii="Wingdings" w:hAnsi="Wingdings" w:hint="default"/>
      </w:rPr>
    </w:lvl>
    <w:lvl w:ilvl="3" w:tplc="8B747FBA">
      <w:start w:val="1"/>
      <w:numFmt w:val="bullet"/>
      <w:lvlText w:val=""/>
      <w:lvlJc w:val="left"/>
      <w:pPr>
        <w:ind w:left="2880" w:hanging="360"/>
      </w:pPr>
      <w:rPr>
        <w:rFonts w:ascii="Symbol" w:hAnsi="Symbol" w:hint="default"/>
      </w:rPr>
    </w:lvl>
    <w:lvl w:ilvl="4" w:tplc="A0D0BFB4">
      <w:start w:val="1"/>
      <w:numFmt w:val="bullet"/>
      <w:lvlText w:val="o"/>
      <w:lvlJc w:val="left"/>
      <w:pPr>
        <w:ind w:left="3600" w:hanging="360"/>
      </w:pPr>
      <w:rPr>
        <w:rFonts w:ascii="Courier New" w:hAnsi="Courier New" w:hint="default"/>
      </w:rPr>
    </w:lvl>
    <w:lvl w:ilvl="5" w:tplc="F81AC900">
      <w:start w:val="1"/>
      <w:numFmt w:val="bullet"/>
      <w:lvlText w:val=""/>
      <w:lvlJc w:val="left"/>
      <w:pPr>
        <w:ind w:left="4320" w:hanging="360"/>
      </w:pPr>
      <w:rPr>
        <w:rFonts w:ascii="Wingdings" w:hAnsi="Wingdings" w:hint="default"/>
      </w:rPr>
    </w:lvl>
    <w:lvl w:ilvl="6" w:tplc="A12E0CEA">
      <w:start w:val="1"/>
      <w:numFmt w:val="bullet"/>
      <w:lvlText w:val=""/>
      <w:lvlJc w:val="left"/>
      <w:pPr>
        <w:ind w:left="5040" w:hanging="360"/>
      </w:pPr>
      <w:rPr>
        <w:rFonts w:ascii="Symbol" w:hAnsi="Symbol" w:hint="default"/>
      </w:rPr>
    </w:lvl>
    <w:lvl w:ilvl="7" w:tplc="AC9A18F0">
      <w:start w:val="1"/>
      <w:numFmt w:val="bullet"/>
      <w:lvlText w:val="o"/>
      <w:lvlJc w:val="left"/>
      <w:pPr>
        <w:ind w:left="5760" w:hanging="360"/>
      </w:pPr>
      <w:rPr>
        <w:rFonts w:ascii="Courier New" w:hAnsi="Courier New" w:hint="default"/>
      </w:rPr>
    </w:lvl>
    <w:lvl w:ilvl="8" w:tplc="050AAA46">
      <w:start w:val="1"/>
      <w:numFmt w:val="bullet"/>
      <w:lvlText w:val=""/>
      <w:lvlJc w:val="left"/>
      <w:pPr>
        <w:ind w:left="6480" w:hanging="360"/>
      </w:pPr>
      <w:rPr>
        <w:rFonts w:ascii="Wingdings" w:hAnsi="Wingdings" w:hint="default"/>
      </w:rPr>
    </w:lvl>
  </w:abstractNum>
  <w:abstractNum w:abstractNumId="8" w15:restartNumberingAfterBreak="0">
    <w:nsid w:val="45F103FF"/>
    <w:multiLevelType w:val="hybridMultilevel"/>
    <w:tmpl w:val="D8E43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163232"/>
    <w:multiLevelType w:val="hybridMultilevel"/>
    <w:tmpl w:val="82882E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A1E2F82"/>
    <w:multiLevelType w:val="hybridMultilevel"/>
    <w:tmpl w:val="947E4C70"/>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ADC19C2"/>
    <w:multiLevelType w:val="hybridMultilevel"/>
    <w:tmpl w:val="43BE403E"/>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62826F06"/>
    <w:multiLevelType w:val="hybridMultilevel"/>
    <w:tmpl w:val="55E0D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BA4A5B"/>
    <w:multiLevelType w:val="hybridMultilevel"/>
    <w:tmpl w:val="F4B698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69511EB4"/>
    <w:multiLevelType w:val="hybridMultilevel"/>
    <w:tmpl w:val="29A878D2"/>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6B394906"/>
    <w:multiLevelType w:val="hybridMultilevel"/>
    <w:tmpl w:val="75B05A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ED536E5"/>
    <w:multiLevelType w:val="hybridMultilevel"/>
    <w:tmpl w:val="65701510"/>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6A30EB2"/>
    <w:multiLevelType w:val="hybridMultilevel"/>
    <w:tmpl w:val="E370EBA4"/>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77CE7748"/>
    <w:multiLevelType w:val="hybridMultilevel"/>
    <w:tmpl w:val="95C67BEA"/>
    <w:lvl w:ilvl="0" w:tplc="08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78BE534D"/>
    <w:multiLevelType w:val="hybridMultilevel"/>
    <w:tmpl w:val="CEB22724"/>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7CC856A2"/>
    <w:multiLevelType w:val="hybridMultilevel"/>
    <w:tmpl w:val="ACEC44A4"/>
    <w:lvl w:ilvl="0" w:tplc="08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5"/>
  </w:num>
  <w:num w:numId="2">
    <w:abstractNumId w:val="2"/>
  </w:num>
  <w:num w:numId="3">
    <w:abstractNumId w:val="12"/>
  </w:num>
  <w:num w:numId="4">
    <w:abstractNumId w:val="6"/>
  </w:num>
  <w:num w:numId="5">
    <w:abstractNumId w:val="9"/>
  </w:num>
  <w:num w:numId="6">
    <w:abstractNumId w:val="0"/>
  </w:num>
  <w:num w:numId="7">
    <w:abstractNumId w:val="4"/>
  </w:num>
  <w:num w:numId="8">
    <w:abstractNumId w:val="7"/>
  </w:num>
  <w:num w:numId="9">
    <w:abstractNumId w:val="20"/>
  </w:num>
  <w:num w:numId="10">
    <w:abstractNumId w:val="3"/>
  </w:num>
  <w:num w:numId="11">
    <w:abstractNumId w:val="13"/>
  </w:num>
  <w:num w:numId="12">
    <w:abstractNumId w:val="18"/>
  </w:num>
  <w:num w:numId="13">
    <w:abstractNumId w:val="5"/>
  </w:num>
  <w:num w:numId="14">
    <w:abstractNumId w:val="10"/>
  </w:num>
  <w:num w:numId="15">
    <w:abstractNumId w:val="19"/>
  </w:num>
  <w:num w:numId="16">
    <w:abstractNumId w:val="17"/>
  </w:num>
  <w:num w:numId="17">
    <w:abstractNumId w:val="11"/>
  </w:num>
  <w:num w:numId="18">
    <w:abstractNumId w:val="1"/>
  </w:num>
  <w:num w:numId="19">
    <w:abstractNumId w:val="14"/>
  </w:num>
  <w:num w:numId="20">
    <w:abstractNumId w:val="16"/>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3237"/>
    <w:rsid w:val="00024FFB"/>
    <w:rsid w:val="00063E65"/>
    <w:rsid w:val="00090F8A"/>
    <w:rsid w:val="000C2CB5"/>
    <w:rsid w:val="000E3E77"/>
    <w:rsid w:val="001E3AEC"/>
    <w:rsid w:val="001E75B3"/>
    <w:rsid w:val="001F10D2"/>
    <w:rsid w:val="0020641C"/>
    <w:rsid w:val="00216B70"/>
    <w:rsid w:val="00250506"/>
    <w:rsid w:val="002767A5"/>
    <w:rsid w:val="002C7217"/>
    <w:rsid w:val="00430DD9"/>
    <w:rsid w:val="00442795"/>
    <w:rsid w:val="00455919"/>
    <w:rsid w:val="004628CB"/>
    <w:rsid w:val="004949E4"/>
    <w:rsid w:val="004F0826"/>
    <w:rsid w:val="00521D52"/>
    <w:rsid w:val="005A3237"/>
    <w:rsid w:val="005C1B64"/>
    <w:rsid w:val="00665081"/>
    <w:rsid w:val="00677B45"/>
    <w:rsid w:val="006B415F"/>
    <w:rsid w:val="007460B5"/>
    <w:rsid w:val="007E240E"/>
    <w:rsid w:val="007F144F"/>
    <w:rsid w:val="0080744B"/>
    <w:rsid w:val="00820D37"/>
    <w:rsid w:val="008E1992"/>
    <w:rsid w:val="008E7A3E"/>
    <w:rsid w:val="00904797"/>
    <w:rsid w:val="00920716"/>
    <w:rsid w:val="009A3E19"/>
    <w:rsid w:val="009C7237"/>
    <w:rsid w:val="00A20833"/>
    <w:rsid w:val="00A87CF6"/>
    <w:rsid w:val="00AD6FBA"/>
    <w:rsid w:val="00AF4BAB"/>
    <w:rsid w:val="00AF53EC"/>
    <w:rsid w:val="00B35611"/>
    <w:rsid w:val="00B539A2"/>
    <w:rsid w:val="00B95EF5"/>
    <w:rsid w:val="00C24CE4"/>
    <w:rsid w:val="00C5160D"/>
    <w:rsid w:val="00C7381E"/>
    <w:rsid w:val="00C944D0"/>
    <w:rsid w:val="00C97192"/>
    <w:rsid w:val="00CC426E"/>
    <w:rsid w:val="00CC46BE"/>
    <w:rsid w:val="00D14E22"/>
    <w:rsid w:val="00D31F10"/>
    <w:rsid w:val="00D46268"/>
    <w:rsid w:val="00D722A9"/>
    <w:rsid w:val="00D80E8F"/>
    <w:rsid w:val="00DC2FCD"/>
    <w:rsid w:val="00E076DD"/>
    <w:rsid w:val="00E26C4A"/>
    <w:rsid w:val="00E36511"/>
    <w:rsid w:val="00E97A21"/>
    <w:rsid w:val="00EE0FD7"/>
    <w:rsid w:val="00EE5D55"/>
    <w:rsid w:val="00F2457C"/>
    <w:rsid w:val="00F44169"/>
    <w:rsid w:val="00F54EAE"/>
    <w:rsid w:val="00F65E1D"/>
    <w:rsid w:val="00FF62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139DC"/>
  <w15:chartTrackingRefBased/>
  <w15:docId w15:val="{D2721EB5-B87E-4635-873C-261622624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A32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A3237"/>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7649194">
      <w:bodyDiv w:val="1"/>
      <w:marLeft w:val="0"/>
      <w:marRight w:val="0"/>
      <w:marTop w:val="0"/>
      <w:marBottom w:val="0"/>
      <w:divBdr>
        <w:top w:val="none" w:sz="0" w:space="0" w:color="auto"/>
        <w:left w:val="none" w:sz="0" w:space="0" w:color="auto"/>
        <w:bottom w:val="none" w:sz="0" w:space="0" w:color="auto"/>
        <w:right w:val="none" w:sz="0" w:space="0" w:color="auto"/>
      </w:divBdr>
    </w:div>
    <w:div w:id="1671519210">
      <w:bodyDiv w:val="1"/>
      <w:marLeft w:val="0"/>
      <w:marRight w:val="0"/>
      <w:marTop w:val="0"/>
      <w:marBottom w:val="0"/>
      <w:divBdr>
        <w:top w:val="none" w:sz="0" w:space="0" w:color="auto"/>
        <w:left w:val="none" w:sz="0" w:space="0" w:color="auto"/>
        <w:bottom w:val="none" w:sz="0" w:space="0" w:color="auto"/>
        <w:right w:val="none" w:sz="0" w:space="0" w:color="auto"/>
      </w:divBdr>
    </w:div>
    <w:div w:id="1949238332">
      <w:bodyDiv w:val="1"/>
      <w:marLeft w:val="0"/>
      <w:marRight w:val="0"/>
      <w:marTop w:val="0"/>
      <w:marBottom w:val="0"/>
      <w:divBdr>
        <w:top w:val="none" w:sz="0" w:space="0" w:color="auto"/>
        <w:left w:val="none" w:sz="0" w:space="0" w:color="auto"/>
        <w:bottom w:val="none" w:sz="0" w:space="0" w:color="auto"/>
        <w:right w:val="none" w:sz="0" w:space="0" w:color="auto"/>
      </w:divBdr>
    </w:div>
    <w:div w:id="2009626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8B744758</Template>
  <TotalTime>209</TotalTime>
  <Pages>11</Pages>
  <Words>2865</Words>
  <Characters>16334</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Perkins</dc:creator>
  <cp:keywords/>
  <dc:description/>
  <cp:lastModifiedBy>Judith Ashby</cp:lastModifiedBy>
  <cp:revision>10</cp:revision>
  <dcterms:created xsi:type="dcterms:W3CDTF">2024-11-09T20:45:00Z</dcterms:created>
  <dcterms:modified xsi:type="dcterms:W3CDTF">2025-01-20T15:52:00Z</dcterms:modified>
</cp:coreProperties>
</file>